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51"/>
        <w:ind w:right="0"/>
        <w:jc w:val="left"/>
        <w:rPr>
          <w:b w:val="0"/>
          <w:bCs w:val="0"/>
        </w:rPr>
      </w:pPr>
      <w:r>
        <w:rPr>
          <w:w w:val="99"/>
        </w:rPr>
      </w:r>
      <w:r>
        <w:rPr>
          <w:spacing w:val="-1"/>
          <w:u w:val="single" w:color="000000"/>
        </w:rPr>
        <w:t>Artisanal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and</w:t>
      </w:r>
      <w:r>
        <w:rPr>
          <w:spacing w:val="-7"/>
          <w:u w:val="single" w:color="000000"/>
        </w:rPr>
        <w:t> </w:t>
      </w:r>
      <w:r>
        <w:rPr>
          <w:spacing w:val="-1"/>
          <w:u w:val="single" w:color="000000"/>
        </w:rPr>
        <w:t>Small-scale</w:t>
      </w:r>
      <w:r>
        <w:rPr>
          <w:spacing w:val="-6"/>
          <w:u w:val="single" w:color="000000"/>
        </w:rPr>
        <w:t> </w:t>
      </w:r>
      <w:r>
        <w:rPr>
          <w:spacing w:val="-1"/>
          <w:u w:val="single" w:color="000000"/>
        </w:rPr>
        <w:t>Mining</w:t>
      </w:r>
      <w:r>
        <w:rPr>
          <w:spacing w:val="-7"/>
          <w:u w:val="single" w:color="000000"/>
        </w:rPr>
        <w:t> </w:t>
      </w:r>
      <w:r>
        <w:rPr>
          <w:spacing w:val="-1"/>
          <w:u w:val="single" w:color="000000"/>
        </w:rPr>
        <w:t>Formalization</w:t>
      </w:r>
      <w:r>
        <w:rPr>
          <w:spacing w:val="-8"/>
          <w:u w:val="single" w:color="000000"/>
        </w:rPr>
        <w:t> </w:t>
      </w:r>
      <w:r>
        <w:rPr>
          <w:spacing w:val="-1"/>
          <w:u w:val="single" w:color="000000"/>
        </w:rPr>
        <w:t>Activities</w:t>
      </w:r>
      <w:r>
        <w:rPr>
          <w:spacing w:val="-8"/>
          <w:u w:val="single" w:color="000000"/>
        </w:rPr>
        <w:t> </w:t>
      </w:r>
      <w:r>
        <w:rPr>
          <w:u w:val="single" w:color="000000"/>
        </w:rPr>
        <w:t>in</w:t>
      </w:r>
      <w:r>
        <w:rPr>
          <w:spacing w:val="-6"/>
          <w:u w:val="single" w:color="000000"/>
        </w:rPr>
        <w:t> </w:t>
      </w:r>
      <w:r>
        <w:rPr>
          <w:u w:val="single" w:color="000000"/>
        </w:rPr>
        <w:t>the</w:t>
      </w:r>
      <w:r>
        <w:rPr>
          <w:spacing w:val="-7"/>
          <w:u w:val="single" w:color="000000"/>
        </w:rPr>
        <w:t> </w:t>
      </w:r>
      <w:r>
        <w:rPr>
          <w:spacing w:val="-1"/>
          <w:u w:val="single" w:color="000000"/>
        </w:rPr>
        <w:t>year</w:t>
      </w:r>
      <w:r>
        <w:rPr>
          <w:spacing w:val="-4"/>
          <w:u w:val="single" w:color="000000"/>
        </w:rPr>
        <w:t> </w:t>
      </w:r>
      <w:r>
        <w:rPr>
          <w:spacing w:val="-1"/>
          <w:u w:val="single" w:color="000000"/>
        </w:rPr>
        <w:t>2022</w:t>
      </w:r>
      <w:r>
        <w:rPr>
          <w:w w:val="99"/>
        </w:rPr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12"/>
          <w:szCs w:val="12"/>
        </w:rPr>
      </w:pPr>
    </w:p>
    <w:p>
      <w:pPr>
        <w:pStyle w:val="BodyText"/>
        <w:spacing w:line="265" w:lineRule="auto" w:before="51"/>
        <w:ind w:left="215" w:right="108" w:hanging="10"/>
        <w:jc w:val="left"/>
      </w:pPr>
      <w:r>
        <w:rPr/>
        <w:t>In</w:t>
      </w:r>
      <w:r>
        <w:rPr>
          <w:spacing w:val="-3"/>
        </w:rPr>
        <w:t> </w:t>
      </w:r>
      <w:r>
        <w:rPr/>
        <w:t>2022,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Federal</w:t>
      </w:r>
      <w:r>
        <w:rPr>
          <w:spacing w:val="-5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>
          <w:spacing w:val="-1"/>
        </w:rPr>
        <w:t>through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Artisanal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Small-Scale</w:t>
      </w:r>
      <w:r>
        <w:rPr>
          <w:spacing w:val="-5"/>
        </w:rPr>
        <w:t> </w:t>
      </w:r>
      <w:r>
        <w:rPr>
          <w:spacing w:val="-1"/>
        </w:rPr>
        <w:t>Mining</w:t>
      </w:r>
      <w:r>
        <w:rPr>
          <w:spacing w:val="-5"/>
        </w:rPr>
        <w:t> </w:t>
      </w:r>
      <w:r>
        <w:rPr>
          <w:spacing w:val="-1"/>
        </w:rPr>
        <w:t>Department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Ministry</w:t>
      </w:r>
      <w:r>
        <w:rPr>
          <w:spacing w:val="-4"/>
        </w:rPr>
        <w:t> </w:t>
      </w:r>
      <w:r>
        <w:rPr>
          <w:spacing w:val="-1"/>
        </w:rPr>
        <w:t>carried</w:t>
      </w:r>
      <w:r>
        <w:rPr>
          <w:spacing w:val="-2"/>
        </w:rPr>
        <w:t> </w:t>
      </w:r>
      <w:r>
        <w:rPr>
          <w:spacing w:val="-1"/>
        </w:rPr>
        <w:t>out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following</w:t>
      </w:r>
      <w:r>
        <w:rPr>
          <w:spacing w:val="115"/>
          <w:w w:val="99"/>
        </w:rPr>
        <w:t> </w:t>
      </w:r>
      <w:r>
        <w:rPr/>
        <w:t>activities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1"/>
        </w:rPr>
        <w:t> its</w:t>
      </w:r>
      <w:r>
        <w:rPr>
          <w:spacing w:val="-2"/>
        </w:rPr>
        <w:t> </w:t>
      </w:r>
      <w:r>
        <w:rPr>
          <w:spacing w:val="-1"/>
        </w:rPr>
        <w:t>effort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formalize</w:t>
      </w:r>
      <w:r>
        <w:rPr>
          <w:spacing w:val="-4"/>
        </w:rPr>
        <w:t> </w:t>
      </w:r>
      <w:r>
        <w:rPr>
          <w:spacing w:val="-1"/>
        </w:rPr>
        <w:t>ASM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 sector.</w:t>
      </w:r>
    </w:p>
    <w:p>
      <w:pPr>
        <w:pStyle w:val="BodyText"/>
        <w:spacing w:line="240" w:lineRule="auto" w:before="163"/>
        <w:ind w:right="0"/>
        <w:jc w:val="left"/>
      </w:pPr>
      <w:r>
        <w:rPr/>
        <w:t>The</w:t>
      </w:r>
      <w:r>
        <w:rPr>
          <w:spacing w:val="-1"/>
        </w:rPr>
        <w:t> verification</w:t>
      </w:r>
      <w:r>
        <w:rPr>
          <w:spacing w:val="-2"/>
        </w:rPr>
        <w:t> </w:t>
      </w:r>
      <w:r>
        <w:rPr>
          <w:spacing w:val="-1"/>
        </w:rPr>
        <w:t>exercise</w:t>
      </w:r>
      <w:r>
        <w:rPr>
          <w:spacing w:val="-4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Artisanal</w:t>
      </w:r>
      <w:r>
        <w:rPr>
          <w:spacing w:val="-2"/>
        </w:rPr>
        <w:t> </w:t>
      </w:r>
      <w:r>
        <w:rPr>
          <w:spacing w:val="-1"/>
        </w:rPr>
        <w:t>and Small-scale Mining</w:t>
      </w:r>
      <w:r>
        <w:rPr>
          <w:spacing w:val="-4"/>
        </w:rPr>
        <w:t> </w:t>
      </w:r>
      <w:r>
        <w:rPr>
          <w:spacing w:val="-1"/>
        </w:rPr>
        <w:t>sites</w:t>
      </w:r>
      <w:r>
        <w:rPr>
          <w:spacing w:val="-4"/>
        </w:rPr>
        <w:t> </w:t>
      </w:r>
      <w:r>
        <w:rPr/>
        <w:t>across</w:t>
      </w:r>
      <w:r>
        <w:rPr>
          <w:spacing w:val="-2"/>
        </w:rPr>
        <w:t> </w:t>
      </w:r>
      <w:r>
        <w:rPr>
          <w:spacing w:val="-1"/>
        </w:rPr>
        <w:t>some states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 country.</w:t>
      </w:r>
    </w:p>
    <w:p>
      <w:pPr>
        <w:spacing w:line="240" w:lineRule="auto" w:before="5"/>
        <w:rPr>
          <w:rFonts w:ascii="Calibri" w:hAnsi="Calibri" w:cs="Calibri" w:eastAsia="Calibri"/>
          <w:sz w:val="3"/>
          <w:szCs w:val="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34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S/N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NAME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OF COOPERATIVE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MINERAL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OF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INTEREST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LOCATION/LGA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STATE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3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0" w:lineRule="auto" w:before="48"/>
              <w:ind w:left="102" w:right="37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HIDINAH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LADE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LEPIDOLITE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KAKAFU,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PATIGI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KWARA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8"/>
              <w:ind w:left="102" w:right="65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DIGITAL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GOLD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INVESTMENT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5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8"/>
              <w:ind w:left="102" w:right="15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MAITUMBI/CHANCHAG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641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GALADIMA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GOLD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8"/>
              <w:ind w:left="102" w:right="61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NAKUPE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VILLAGE/SHIRORO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GAMJI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62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KWAKUTI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VILLAGE/PAIKORO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IKU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86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TUCHI VILLAGE,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GURARA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63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NASARA GOLD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66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KUKALO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VILLAGE/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34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STRONG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BIRGI</w:t>
            </w:r>
            <w:r>
              <w:rPr>
                <w:rFonts w:ascii="Calibri"/>
                <w:spacing w:val="-1"/>
                <w:sz w:val="22"/>
              </w:rPr>
              <w:t> VILLAGE/BOSSO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JANWUYA 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SOCIETY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8"/>
              <w:ind w:left="102" w:right="26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ZARI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VILLAGE/GWADA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8"/>
              <w:ind w:left="102" w:right="77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CHEZHIWO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WOMEN GOLD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8"/>
              <w:ind w:left="102" w:right="61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RAFIN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JIGABAS/SHIRORO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350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AKABUPIBI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ENTERPRISE</w:t>
            </w:r>
            <w:r>
              <w:rPr>
                <w:rFonts w:ascii="Calibri"/>
                <w:spacing w:val="-2"/>
                <w:sz w:val="22"/>
              </w:rPr>
              <w:t> 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ZHBAKPE-GINI/MUNYA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34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WAYMAKER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IZOM/GURARA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GALADIMAKOGO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8"/>
              <w:ind w:left="102" w:right="81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GALADIMA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KOGO/SHIRORO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type w:val="continuous"/>
          <w:pgSz w:w="15840" w:h="12240" w:orient="landscape"/>
          <w:pgMar w:top="1140" w:bottom="280" w:left="1220" w:right="14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NWAZA MINERS</w:t>
            </w:r>
            <w:r>
              <w:rPr>
                <w:rFonts w:ascii="Calibri"/>
                <w:spacing w:val="-2"/>
                <w:sz w:val="22"/>
              </w:rPr>
              <w:t> 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8"/>
              <w:ind w:left="102" w:right="66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KUKALO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VILLAGE/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ABMAJEZHI 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8"/>
              <w:ind w:left="102" w:right="66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KUKALO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VILLAGE/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SHIRORO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</w:p>
        </w:tc>
      </w:tr>
      <w:tr>
        <w:trPr>
          <w:trHeight w:val="350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WURAOLA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ENTERPRISES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EMURE-ILE,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OWO/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533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OWO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37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63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OKEAGBEIREPODUN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2"/>
                <w:sz w:val="22"/>
              </w:rPr>
              <w:t> COOPERATIVE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57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OKE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AGBE/ AKOKO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SOUTH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31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AKURE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TIPPER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26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AMURIN,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AKURE/AKURE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NORTH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44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AKUREOLOWO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TIPPER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OSI,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AKURE/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IFEDORE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0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ASSOCIATION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SAND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&amp;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QUARRY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OPERATORS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28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ILARA</w:t>
            </w:r>
            <w:r>
              <w:rPr>
                <w:rFonts w:ascii="Calibri"/>
                <w:spacing w:val="-1"/>
                <w:sz w:val="22"/>
              </w:rPr>
              <w:t> MOKIN,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AKURE/AKURE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SOUTH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EKIMOGUN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SOCIETY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61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OLORUN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TELE,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OKEIGBO/ODIGBO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78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OWO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TIPPER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7</w:t>
            </w:r>
            <w:r>
              <w:rPr>
                <w:rFonts w:ascii="Calibri"/>
                <w:spacing w:val="-1"/>
                <w:sz w:val="22"/>
              </w:rPr>
              <w:t> QUARRY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UTE, </w:t>
            </w:r>
            <w:r>
              <w:rPr>
                <w:rFonts w:ascii="Calibri"/>
                <w:spacing w:val="-2"/>
                <w:sz w:val="22"/>
              </w:rPr>
              <w:t>OWO/OWO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15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(ILE-OLUJI/OKE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IGBO)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UNITED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ASSOCIATION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48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2"/>
                <w:sz w:val="22"/>
              </w:rPr>
              <w:t>OLORUNTELE,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ONDO/ONDO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WEST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(EAST)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UNITED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ASSOCIATION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55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AJEBANDELE,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ONDO/ONDO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EAST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637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(WEST)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UNITED QUARRY </w:t>
            </w:r>
            <w:r>
              <w:rPr>
                <w:rFonts w:ascii="Calibri"/>
                <w:spacing w:val="-2"/>
                <w:sz w:val="22"/>
              </w:rPr>
              <w:t>ASSOCIATION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7"/>
              <w:ind w:left="102" w:right="18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MEDINA,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ONDO/ONDO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WEST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WEST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UNION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TIPPER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48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ONYIGBO,</w:t>
            </w:r>
            <w:r>
              <w:rPr>
                <w:rFonts w:ascii="Calibri"/>
                <w:spacing w:val="2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ONDO/ONDO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WEST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34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WEST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OLUWADARASIMI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USO/OWO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SOUTH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GLORYLAND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  <w:t> IS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45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ODA, </w:t>
            </w:r>
            <w:r>
              <w:rPr>
                <w:rFonts w:ascii="Calibri"/>
                <w:spacing w:val="-1"/>
                <w:sz w:val="22"/>
              </w:rPr>
              <w:t>AKURE/AKURE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SOUTH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8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STATE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SUPPLIERS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OWNERS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SAND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QUARRY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OPERATORS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28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SAGBA,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ODA-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AKURE/AKURE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SOUTH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75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LIBERTY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46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IFETEDO,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ILE-IFE/IFE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NORTH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37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31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OSOGBOOROKI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75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IREGUN,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ILESHA/OBOKUN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18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IPETUAROODO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COMMUNITY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2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AROODO,IPETU/ORIAD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OPIBUS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75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IREGUN,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ILESHA/OBOKUN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643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29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FIRST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CONCEPT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IBALA,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ILESHA/OBOKUN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4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67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ANCHOR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MINERALS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2"/>
                <w:sz w:val="22"/>
              </w:rPr>
              <w:t> COOPERATIVE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IRAGBIJI/EGBEDA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43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AKANNIADE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SOCIETY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87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IKIRE,OSOGBO/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IREWOLE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4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OPIBUS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STONE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GEMSTONE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73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IYANFOWOROGI,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ILEIFE/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IFE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EAST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4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116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MOTOLANI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PRECIOUS STONE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MULTIPURPOSE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GEMSTONE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73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IYANFOWOROGI,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ILEIFE/IFE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EAST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44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0" w:lineRule="auto" w:before="44"/>
              <w:ind w:left="102" w:right="130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WAZOBIA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WOMEN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ILA/ILA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4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72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ALLIANCE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INTEGRATED MINERALS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41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IFETEDO,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ILE-IFE/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IFE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NORTH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43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896" w:val="left" w:leader="none"/>
                <w:tab w:pos="1651" w:val="left" w:leader="none"/>
                <w:tab w:pos="2784" w:val="left" w:leader="none"/>
                <w:tab w:pos="3806" w:val="left" w:leader="none"/>
              </w:tabs>
              <w:spacing w:line="259" w:lineRule="auto" w:before="44"/>
              <w:ind w:left="102" w:right="11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EDEN</w:t>
              <w:tab/>
              <w:t>BASE</w:t>
              <w:tab/>
            </w:r>
            <w:r>
              <w:rPr>
                <w:rFonts w:ascii="Calibri"/>
                <w:spacing w:val="-1"/>
                <w:w w:val="95"/>
                <w:sz w:val="22"/>
              </w:rPr>
              <w:t>GENERAL</w:t>
              <w:tab/>
              <w:t>MINING</w:t>
              <w:tab/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75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IDOMINOSI,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ILESHA/OBOKUN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64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AKULA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3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IREGUN,ILESHA/OBOKU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z w:val="22"/>
              </w:rPr>
              <w:t>N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OSUN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43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4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ITESIWAJU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(OTU) TOP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GROUP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INVESTMENT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&amp;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CREDIT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SOCIETY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TANTALITE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35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BUDO </w:t>
            </w:r>
            <w:r>
              <w:rPr>
                <w:rFonts w:ascii="Calibri"/>
                <w:spacing w:val="-1"/>
                <w:sz w:val="22"/>
              </w:rPr>
              <w:t>ARE,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IGBOJAYE/ITESIWAJU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OYO</w:t>
            </w:r>
          </w:p>
        </w:tc>
      </w:tr>
      <w:tr>
        <w:trPr>
          <w:trHeight w:val="64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56" w:val="left" w:leader="none"/>
                <w:tab w:pos="2100" w:val="left" w:leader="none"/>
                <w:tab w:pos="2807" w:val="left" w:leader="none"/>
                <w:tab w:pos="3860" w:val="left" w:leader="none"/>
              </w:tabs>
              <w:spacing w:line="259" w:lineRule="auto" w:before="46"/>
              <w:ind w:left="102" w:right="11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ILERO</w:t>
              <w:tab/>
            </w:r>
            <w:r>
              <w:rPr>
                <w:rFonts w:ascii="Calibri"/>
                <w:spacing w:val="-1"/>
                <w:sz w:val="22"/>
              </w:rPr>
              <w:t>(KAJOLA)</w:t>
              <w:tab/>
              <w:t>IWA</w:t>
              <w:tab/>
            </w:r>
            <w:r>
              <w:rPr>
                <w:rFonts w:ascii="Calibri"/>
                <w:spacing w:val="-1"/>
                <w:w w:val="95"/>
                <w:sz w:val="22"/>
              </w:rPr>
              <w:t>MINING</w:t>
              <w:tab/>
            </w:r>
            <w:r>
              <w:rPr>
                <w:rFonts w:ascii="Calibri"/>
                <w:spacing w:val="-2"/>
                <w:sz w:val="22"/>
              </w:rPr>
              <w:t>DEVELOPMENT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INVESTMENT</w:t>
            </w:r>
            <w:r>
              <w:rPr>
                <w:rFonts w:ascii="Calibri"/>
                <w:sz w:val="22"/>
              </w:rPr>
              <w:t> &amp;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CREDIT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SOCIETY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TANTALITE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ILERO/KAJOLA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OYO</w:t>
            </w:r>
          </w:p>
        </w:tc>
      </w:tr>
      <w:tr>
        <w:trPr>
          <w:trHeight w:val="35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IWA</w:t>
            </w:r>
            <w:r>
              <w:rPr>
                <w:rFonts w:ascii="Calibri"/>
                <w:spacing w:val="-1"/>
                <w:sz w:val="22"/>
              </w:rPr>
              <w:t> MINERS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DEVELOPMENT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ASSOCIATION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TANTALITE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ILERO/KAJOLA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OYO</w:t>
            </w:r>
          </w:p>
        </w:tc>
      </w:tr>
      <w:tr>
        <w:trPr>
          <w:trHeight w:val="87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69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A.D.M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MALARI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SONS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66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MALARI,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GWARAM/ALKERI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9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91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ABUBAKAR UMAR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AHMED</w:t>
            </w:r>
            <w:r>
              <w:rPr>
                <w:rFonts w:ascii="Calibri"/>
                <w:spacing w:val="-1"/>
                <w:sz w:val="22"/>
              </w:rPr>
              <w:t> 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SONS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1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MALARI,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ALKERIGWARAM/ALKAL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ERI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43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91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AUWALU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DAN-ASABE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-1"/>
                <w:sz w:val="22"/>
              </w:rPr>
              <w:t> SONS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16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MALARI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DALLI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GOKARU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ROAD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4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57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ALHAJI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BELLO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AMBASSADOR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MINRES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ENTERPRICESE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38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MALARI,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NASARAWA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VILLAGE/ALKERI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35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ALHAJI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IBRAHIM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NA’IBBI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SONS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MEMORIAL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MINERS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MALARI/ALKERI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533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141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AMSAT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60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GWARAM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VILLAGE/ALKALERI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7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9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AZEKUGAMARIN MINERS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1F2021"/>
                <w:sz w:val="22"/>
              </w:rPr>
              <w:t>IRON</w:t>
            </w:r>
            <w:r>
              <w:rPr>
                <w:rFonts w:ascii="Calibri"/>
                <w:color w:val="1F2021"/>
                <w:spacing w:val="-1"/>
                <w:sz w:val="22"/>
              </w:rPr>
              <w:t> </w:t>
            </w:r>
            <w:r>
              <w:rPr>
                <w:rFonts w:ascii="Calibri"/>
                <w:color w:val="1F2021"/>
                <w:sz w:val="22"/>
              </w:rPr>
              <w:t>ORES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AZEKU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6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BAYAN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z w:val="22"/>
              </w:rPr>
              <w:t>DUTSI 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KAMOLE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02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BIBA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SOCIETY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1F2021"/>
                <w:spacing w:val="-1"/>
                <w:sz w:val="22"/>
              </w:rPr>
              <w:t>AMETHYST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DUMBA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53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DOGON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DABINO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SONS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12121"/>
                <w:spacing w:val="-1"/>
                <w:sz w:val="22"/>
              </w:rPr>
              <w:t>KAOLINITE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72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DOGON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DABINO,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40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GASKIYA WOMEN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VENTURES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1F2021"/>
                <w:spacing w:val="-1"/>
                <w:sz w:val="22"/>
              </w:rPr>
              <w:t>AMETHYST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GALAMBI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(MARARABA)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16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GWARAM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(4)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66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DOGON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DABINO,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GWARAM/ALKERI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7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46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GWARMAWA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12121"/>
                <w:sz w:val="22"/>
              </w:rPr>
              <w:t>KAOLIN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KACICIYA VILLAGE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29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JIGGLE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SOCIETY</w:t>
            </w:r>
            <w:r>
              <w:rPr>
                <w:rFonts w:ascii="Calibri"/>
                <w:spacing w:val="4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GWARAM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6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M.B.G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5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DALLI/ALKERI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129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MAGAYAKI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KAOLIN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12121"/>
                <w:sz w:val="22"/>
              </w:rPr>
              <w:t>KAOLIN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54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KAMOLE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GWARAM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18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MALARI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MALARI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253" w:val="left" w:leader="none"/>
                <w:tab w:pos="2227" w:val="left" w:leader="none"/>
                <w:tab w:pos="3916" w:val="left" w:leader="none"/>
              </w:tabs>
              <w:spacing w:line="259" w:lineRule="auto" w:before="46"/>
              <w:ind w:left="102" w:right="16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MISFAMA</w:t>
              <w:tab/>
              <w:t>MINERS</w:t>
              <w:tab/>
              <w:t>MULTIPURPOSE</w:t>
              <w:tab/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6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MALARI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DALLI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VILLAGE,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91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MUHAMMAD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SANI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UMAR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SONS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MALARI-DALLI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871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83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NAFISA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KAOLIN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MULTIPURPOSE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72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MALARI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GOKARU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ROAD,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21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NASARAWA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KAOLIN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MULTIPURPOSE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MALARI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35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OVERCOMERS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YELWAN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AMETHYST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DUMIN</w:t>
            </w:r>
            <w:r>
              <w:rPr>
                <w:rFonts w:ascii="Calibri"/>
                <w:spacing w:val="-2"/>
                <w:sz w:val="22"/>
              </w:rPr>
              <w:t> VILLAGE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39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POLCHIGADABIYU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GOLD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RIMI </w:t>
            </w:r>
            <w:r>
              <w:rPr>
                <w:rFonts w:ascii="Calibri"/>
                <w:spacing w:val="-2"/>
                <w:sz w:val="22"/>
              </w:rPr>
              <w:t>ZAYAM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258" w:val="left" w:leader="none"/>
                <w:tab w:pos="2259" w:val="left" w:leader="none"/>
                <w:tab w:pos="3971" w:val="left" w:leader="none"/>
              </w:tabs>
              <w:spacing w:line="259" w:lineRule="auto" w:before="46"/>
              <w:ind w:left="102" w:right="10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S.FARISSY</w:t>
              <w:tab/>
              <w:t>MINERS</w:t>
              <w:tab/>
              <w:t>MULTIPURPOSE</w:t>
              <w:tab/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GWARAM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MALARI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871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40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TIENS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HEALTH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CARE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EMPOWERMENT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1F2021"/>
                <w:spacing w:val="-1"/>
                <w:sz w:val="22"/>
              </w:rPr>
              <w:t>AMETHYST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8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MARABA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LIMAN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KATAGUM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0" w:lineRule="auto" w:before="46"/>
              <w:ind w:left="102" w:right="58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UMAR </w:t>
            </w:r>
            <w:r>
              <w:rPr>
                <w:rFonts w:ascii="Calibri"/>
                <w:spacing w:val="-1"/>
                <w:sz w:val="22"/>
              </w:rPr>
              <w:t>IBRAHIM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SONS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0" w:lineRule="auto" w:before="46"/>
              <w:ind w:left="102" w:right="10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MALARI,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DALLI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VILLAGE,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10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UMAR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MA’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IBI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SONS</w:t>
            </w:r>
            <w:r>
              <w:rPr>
                <w:rFonts w:ascii="Calibri" w:hAnsi="Calibri" w:cs="Calibri" w:eastAsia="Calibri"/>
                <w:spacing w:val="2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MULTIPURPOSE</w:t>
            </w:r>
            <w:r>
              <w:rPr>
                <w:rFonts w:ascii="Calibri" w:hAnsi="Calibri" w:cs="Calibri" w:eastAsia="Calibri"/>
                <w:spacing w:val="2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COOPERATIVE</w:t>
            </w:r>
            <w:r>
              <w:rPr>
                <w:rFonts w:ascii="Calibri" w:hAnsi="Calibri" w:cs="Calibri" w:eastAsia="Calibri"/>
                <w:spacing w:val="2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SOCIETY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89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DALLI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VILLAGE,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YANKARI ROAD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64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YUSUFUGARBA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SONS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MALARI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91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INUWAGARBA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SON’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MEMORIAL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MINERS</w:t>
            </w:r>
            <w:r>
              <w:rPr>
                <w:rFonts w:ascii="Calibri" w:hAnsi="Calibri" w:cs="Calibri" w:eastAsia="Calibri"/>
                <w:spacing w:val="2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MULTIPURPOSE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COOPERATIVE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SOCIETY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LIMITED</w:t>
            </w:r>
            <w:r>
              <w:rPr>
                <w:rFonts w:ascii="Calibri" w:hAnsi="Calibri" w:cs="Calibri" w:eastAsia="Calibri"/>
                <w:sz w:val="22"/>
                <w:szCs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45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DALLI,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GWARAM/ALKALERI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33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FATINKACICIYA 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KACICIYA/ALKERI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123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MUHSIN 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VENTURES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16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MALARI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DALLI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VILLAGE,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GWARAM/ALKERI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30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HASKE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SOCIETY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KAMOLE,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GWARAM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9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GULUM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GULUM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BAUCHI</w:t>
            </w:r>
          </w:p>
        </w:tc>
      </w:tr>
      <w:tr>
        <w:trPr>
          <w:trHeight w:val="639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25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ALHERI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SOCIETY</w:t>
            </w:r>
            <w:r>
              <w:rPr>
                <w:rFonts w:ascii="Calibri"/>
                <w:spacing w:val="3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TIN </w:t>
            </w:r>
            <w:r>
              <w:rPr>
                <w:rFonts w:ascii="Calibri"/>
                <w:sz w:val="22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CUPAYI/BILLIRI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GOMBE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61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WOK-APE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KALARING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TIN </w:t>
            </w:r>
            <w:r>
              <w:rPr>
                <w:rFonts w:ascii="Calibri"/>
                <w:sz w:val="22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LAKWEME/KALTUNGO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GOMBE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80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EL-ABBANIYA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MEN AND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WOMEN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74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PAKKAR,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GOMBE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ABDA/DUKKU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GOMBE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BALLE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2"/>
                <w:sz w:val="22"/>
              </w:rPr>
              <w:t> 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3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BELLUM,WALAMA/DUK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KU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GOMBE</w:t>
            </w:r>
          </w:p>
        </w:tc>
      </w:tr>
      <w:tr>
        <w:trPr>
          <w:trHeight w:val="34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BOJUDE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BOJUDE/KWAMI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GOMBE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540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4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89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INDIGENOUS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MULTIPURPOSE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 GWOL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CHAPTER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TIN </w:t>
            </w:r>
            <w:r>
              <w:rPr>
                <w:rFonts w:ascii="Calibri"/>
                <w:sz w:val="22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21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GWOL </w:t>
            </w:r>
            <w:r>
              <w:rPr>
                <w:rFonts w:ascii="Calibri"/>
                <w:spacing w:val="-1"/>
                <w:sz w:val="22"/>
              </w:rPr>
              <w:t>CHAPTER/BARKIN LADI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44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7"/>
              <w:ind w:left="102" w:right="35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INDIGENOUS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GWOL</w:t>
            </w:r>
            <w:r>
              <w:rPr>
                <w:rFonts w:ascii="Calibri"/>
                <w:spacing w:val="-2"/>
                <w:sz w:val="22"/>
              </w:rPr>
              <w:t> MULTIPURPOSE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TIN </w:t>
            </w:r>
            <w:r>
              <w:rPr>
                <w:rFonts w:ascii="Calibri"/>
                <w:sz w:val="22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7"/>
              <w:ind w:left="102" w:right="51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NTV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BOKKOS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ROAD/BARKIN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LADI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881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55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TOURMALINE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LADIES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TIN </w:t>
            </w:r>
            <w:r>
              <w:rPr>
                <w:rFonts w:ascii="Calibri"/>
                <w:sz w:val="22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23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ZAWAN</w:t>
            </w:r>
            <w:r>
              <w:rPr>
                <w:rFonts w:ascii="Calibri"/>
                <w:color w:val="242424"/>
                <w:spacing w:val="-2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RAYFIELD,</w:t>
            </w:r>
            <w:r>
              <w:rPr>
                <w:rFonts w:ascii="Calibri"/>
                <w:color w:val="242424"/>
                <w:spacing w:val="-3"/>
                <w:sz w:val="22"/>
              </w:rPr>
              <w:t> </w:t>
            </w:r>
            <w:r>
              <w:rPr>
                <w:rFonts w:ascii="Calibri"/>
                <w:color w:val="242424"/>
                <w:sz w:val="22"/>
              </w:rPr>
              <w:t>DU,</w:t>
            </w:r>
            <w:r>
              <w:rPr>
                <w:rFonts w:ascii="Calibri"/>
                <w:color w:val="242424"/>
                <w:spacing w:val="21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BOKKOS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881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743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EMERALD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WOMEN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TIN </w:t>
            </w:r>
            <w:r>
              <w:rPr>
                <w:rFonts w:ascii="Calibri"/>
                <w:sz w:val="22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89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ZAWAN,</w:t>
            </w:r>
            <w:r>
              <w:rPr>
                <w:rFonts w:ascii="Calibri"/>
                <w:color w:val="242424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KURU,</w:t>
            </w:r>
            <w:r>
              <w:rPr>
                <w:rFonts w:ascii="Calibri"/>
                <w:color w:val="242424"/>
                <w:spacing w:val="25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BOKKOS,</w:t>
            </w:r>
            <w:r>
              <w:rPr>
                <w:rFonts w:ascii="Calibri"/>
                <w:color w:val="242424"/>
                <w:spacing w:val="-3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DUIS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12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z w:val="22"/>
              </w:rPr>
              <w:t>ROBERTS</w:t>
            </w:r>
            <w:r>
              <w:rPr>
                <w:rFonts w:ascii="Calibri"/>
                <w:color w:val="242424"/>
                <w:spacing w:val="-3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TIN,</w:t>
            </w:r>
            <w:r>
              <w:rPr>
                <w:rFonts w:ascii="Calibri"/>
                <w:color w:val="242424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COLUMBITE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NABAR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12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SAPPHIRE</w:t>
            </w:r>
            <w:r>
              <w:rPr>
                <w:rFonts w:ascii="Calibri"/>
                <w:color w:val="242424"/>
                <w:spacing w:val="-3"/>
                <w:sz w:val="22"/>
              </w:rPr>
              <w:t> </w:t>
            </w:r>
            <w:r>
              <w:rPr>
                <w:rFonts w:ascii="Calibri"/>
                <w:color w:val="242424"/>
                <w:sz w:val="22"/>
              </w:rPr>
              <w:t>GIRLS</w:t>
            </w:r>
            <w:r>
              <w:rPr>
                <w:rFonts w:ascii="Calibri"/>
                <w:color w:val="242424"/>
                <w:spacing w:val="-3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TIN/COLUMBITE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DENGI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12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AQUAMARINE</w:t>
            </w:r>
            <w:r>
              <w:rPr>
                <w:rFonts w:ascii="Calibri"/>
                <w:color w:val="242424"/>
                <w:spacing w:val="-2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TIN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z w:val="22"/>
              </w:rPr>
              <w:t>DU </w:t>
            </w:r>
            <w:r>
              <w:rPr>
                <w:rFonts w:ascii="Calibri"/>
                <w:color w:val="242424"/>
                <w:spacing w:val="-1"/>
                <w:sz w:val="22"/>
              </w:rPr>
              <w:t>VILLAGE,</w:t>
            </w:r>
            <w:r>
              <w:rPr>
                <w:rFonts w:ascii="Calibri"/>
                <w:color w:val="242424"/>
                <w:spacing w:val="-2"/>
                <w:sz w:val="22"/>
              </w:rPr>
              <w:t> </w:t>
            </w:r>
            <w:r>
              <w:rPr>
                <w:rFonts w:ascii="Calibri"/>
                <w:color w:val="242424"/>
                <w:sz w:val="22"/>
              </w:rPr>
              <w:t>JOS</w:t>
            </w:r>
            <w:r>
              <w:rPr>
                <w:rFonts w:ascii="Calibri"/>
                <w:color w:val="242424"/>
                <w:spacing w:val="-1"/>
                <w:sz w:val="22"/>
              </w:rPr>
              <w:t> </w:t>
            </w:r>
            <w:r>
              <w:rPr>
                <w:rFonts w:ascii="Calibri"/>
                <w:color w:val="242424"/>
                <w:spacing w:val="-2"/>
                <w:sz w:val="22"/>
              </w:rPr>
              <w:t>SOUTH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5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DIAMOND 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TIN </w:t>
            </w:r>
            <w:r>
              <w:rPr>
                <w:rFonts w:ascii="Calibri"/>
                <w:color w:val="242424"/>
                <w:sz w:val="22"/>
              </w:rPr>
              <w:t>&amp;</w:t>
            </w:r>
            <w:r>
              <w:rPr>
                <w:rFonts w:ascii="Calibri"/>
                <w:color w:val="242424"/>
                <w:spacing w:val="1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COLUMBITE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JOS</w:t>
            </w:r>
            <w:r>
              <w:rPr>
                <w:rFonts w:ascii="Calibri"/>
                <w:color w:val="242424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EAST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4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TIOO 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186" w:val="left" w:leader="none"/>
              </w:tabs>
              <w:spacing w:line="259" w:lineRule="auto" w:before="46"/>
              <w:ind w:left="99" w:right="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TIN,</w:t>
              <w:tab/>
              <w:t>COLUMBITE,</w:t>
            </w:r>
            <w:r>
              <w:rPr>
                <w:rFonts w:ascii="Calibri"/>
                <w:color w:val="242424"/>
                <w:spacing w:val="24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MONAZITE,</w:t>
            </w:r>
            <w:r>
              <w:rPr>
                <w:rFonts w:ascii="Calibri"/>
                <w:color w:val="242424"/>
                <w:spacing w:val="-3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TOPAZ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BASSA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44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85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INSPIRED EARTH</w:t>
            </w:r>
            <w:r>
              <w:rPr>
                <w:rFonts w:ascii="Calibri"/>
                <w:color w:val="242424"/>
                <w:spacing w:val="-2"/>
                <w:sz w:val="22"/>
              </w:rPr>
              <w:t> </w:t>
            </w:r>
            <w:r>
              <w:rPr>
                <w:rFonts w:ascii="Calibri"/>
                <w:color w:val="242424"/>
                <w:sz w:val="22"/>
              </w:rPr>
              <w:t>&amp;</w:t>
            </w:r>
            <w:r>
              <w:rPr>
                <w:rFonts w:ascii="Calibri"/>
                <w:color w:val="242424"/>
                <w:spacing w:val="1"/>
                <w:sz w:val="22"/>
              </w:rPr>
              <w:t> </w:t>
            </w:r>
            <w:r>
              <w:rPr>
                <w:rFonts w:ascii="Calibri"/>
                <w:color w:val="242424"/>
                <w:spacing w:val="-2"/>
                <w:sz w:val="22"/>
              </w:rPr>
              <w:t>SOIL</w:t>
            </w:r>
            <w:r>
              <w:rPr>
                <w:rFonts w:ascii="Calibri"/>
                <w:color w:val="242424"/>
                <w:sz w:val="22"/>
              </w:rPr>
              <w:t> </w:t>
            </w:r>
            <w:r>
              <w:rPr>
                <w:rFonts w:ascii="Calibri"/>
                <w:color w:val="242424"/>
                <w:spacing w:val="-2"/>
                <w:sz w:val="22"/>
              </w:rPr>
              <w:t>SCIENCE</w:t>
            </w:r>
            <w:r>
              <w:rPr>
                <w:rFonts w:ascii="Calibri"/>
                <w:color w:val="242424"/>
                <w:sz w:val="22"/>
              </w:rPr>
              <w:t> </w:t>
            </w:r>
            <w:r>
              <w:rPr>
                <w:rFonts w:ascii="Calibri"/>
                <w:color w:val="242424"/>
                <w:spacing w:val="-2"/>
                <w:sz w:val="22"/>
              </w:rPr>
              <w:t>MULTIPURPOSE</w:t>
            </w:r>
            <w:r>
              <w:rPr>
                <w:rFonts w:ascii="Calibri"/>
                <w:color w:val="242424"/>
                <w:spacing w:val="44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COOPERATIVE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pacing w:val="-1"/>
                <w:sz w:val="22"/>
              </w:rPr>
              <w:t>TIN,</w:t>
            </w:r>
            <w:r>
              <w:rPr>
                <w:rFonts w:ascii="Calibri"/>
                <w:color w:val="242424"/>
                <w:sz w:val="22"/>
              </w:rPr>
              <w:t> </w:t>
            </w:r>
            <w:r>
              <w:rPr>
                <w:rFonts w:ascii="Calibri"/>
                <w:color w:val="242424"/>
                <w:spacing w:val="-1"/>
                <w:sz w:val="22"/>
              </w:rPr>
              <w:t>COLUMBITE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242424"/>
                <w:sz w:val="22"/>
              </w:rPr>
              <w:t>BUKURU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PLATEAU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355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HAPPY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FAMILY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IHIALA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ANAMBRA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934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56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EZINWANNE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i/>
                <w:spacing w:val="-1"/>
                <w:sz w:val="22"/>
              </w:rPr>
              <w:t>MINERS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46"/>
              <w:ind w:left="102" w:right="64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OROMA,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ANMA/ANAMBRA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z w:val="22"/>
              </w:rPr>
              <w:t>WEST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ANAMBRA</w:t>
            </w:r>
          </w:p>
        </w:tc>
      </w:tr>
      <w:tr>
        <w:trPr>
          <w:trHeight w:val="9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29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UDOKA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(IGALA)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58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IKENGA,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ANAKU/ANAMBRA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z w:val="22"/>
              </w:rPr>
              <w:t>WEST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ANAMBRA</w:t>
            </w:r>
          </w:p>
        </w:tc>
      </w:tr>
      <w:tr>
        <w:trPr>
          <w:trHeight w:val="643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37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DIVINE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MERCY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COOPERATIVE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10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NIGER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STREET/ONITSHA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SOUTH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ANAMBRA</w:t>
            </w:r>
          </w:p>
        </w:tc>
      </w:tr>
      <w:tr>
        <w:trPr>
          <w:trHeight w:val="35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ASSOCIATION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OF </w:t>
            </w:r>
            <w:r>
              <w:rPr>
                <w:rFonts w:ascii="Calibri"/>
                <w:spacing w:val="-1"/>
                <w:sz w:val="22"/>
              </w:rPr>
              <w:t>ANAMBRA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ONITSHA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NORTH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ANAMBRA</w:t>
            </w:r>
          </w:p>
        </w:tc>
      </w:tr>
      <w:tr>
        <w:trPr>
          <w:trHeight w:val="64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26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MKPA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(OJI-RIVER)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FARMERS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70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ALONG</w:t>
            </w:r>
            <w:r>
              <w:rPr>
                <w:rFonts w:ascii="Calibri"/>
                <w:spacing w:val="-1"/>
                <w:sz w:val="22"/>
              </w:rPr>
              <w:t> OJI-RIVER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AWGU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ROAD.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ENUGU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CHINEDU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MULTIPURPOSE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6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AGBAJA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UMUMBA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NDIUNO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ENUGU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28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NASARAWA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INTEGRATED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 </w:t>
            </w:r>
            <w:r>
              <w:rPr>
                <w:rFonts w:ascii="Calibri"/>
                <w:spacing w:val="-2"/>
                <w:sz w:val="22"/>
              </w:rPr>
              <w:t>MULTIPURPOSE</w:t>
            </w:r>
            <w:r>
              <w:rPr>
                <w:rFonts w:ascii="Calibri"/>
                <w:spacing w:val="3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COOPERATIVE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SOCIETY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TIN </w:t>
            </w:r>
            <w:r>
              <w:rPr>
                <w:rFonts w:ascii="Calibri"/>
                <w:sz w:val="22"/>
              </w:rPr>
              <w:t>ORE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NASARAWA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NASARAWA</w:t>
            </w:r>
          </w:p>
        </w:tc>
      </w:tr>
      <w:tr>
        <w:trPr>
          <w:trHeight w:val="927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N.J.U. </w:t>
            </w:r>
            <w:r>
              <w:rPr>
                <w:rFonts w:ascii="Calibri"/>
                <w:sz w:val="22"/>
              </w:rPr>
              <w:t>AURORA</w:t>
            </w:r>
            <w:r>
              <w:rPr>
                <w:rFonts w:ascii="Calibri"/>
                <w:spacing w:val="-1"/>
                <w:sz w:val="22"/>
              </w:rPr>
              <w:t> GLOBAL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INVESTMENT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99" w:right="277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SHARP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SAND,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PLASTER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SAND,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LATERITE,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CLAY,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KAOLINS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40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UKHIRI-EMESOYEN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COMMUNITY,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BENIN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CITY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JOLLY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HEDGES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COMPANY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99" w:right="70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SHARP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AND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LATERITE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14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BY-PASS,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AGBOR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ROAD,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IKPOBA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OKHA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BEES</w:t>
            </w:r>
            <w:r>
              <w:rPr>
                <w:rFonts w:ascii="Calibri"/>
                <w:spacing w:val="-1"/>
                <w:sz w:val="22"/>
              </w:rPr>
              <w:t> WOMEN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DOLOMITE,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LIMESTONE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39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IKPESHI,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AKOKO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EDO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L.G.A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637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CRYSTAL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WOMEN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46"/>
              <w:ind w:left="99" w:right="11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LIMESTONE,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DOLOMITE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46"/>
              <w:ind w:left="102" w:right="33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IKPESHI,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AKOKO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EDO,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L.G.A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JAN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DERSUIT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99" w:right="11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LIMESTONE,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DOLOMITE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KAOLIN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39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IKPESHI,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AKOKO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EDO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L.G.A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106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FANALOU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WOMEN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LIMESTONE/DOLOMITE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441" w:val="left" w:leader="none"/>
              </w:tabs>
              <w:spacing w:line="259" w:lineRule="auto" w:before="46"/>
              <w:ind w:left="102" w:right="11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FANALOU</w:t>
              <w:tab/>
              <w:t>QUARRY,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z w:val="22"/>
              </w:rPr>
              <w:t>ATTE </w:t>
            </w:r>
            <w:r>
              <w:rPr>
                <w:rFonts w:ascii="Calibri"/>
                <w:spacing w:val="-2"/>
                <w:sz w:val="22"/>
              </w:rPr>
              <w:t>ROAD, </w:t>
            </w:r>
            <w:r>
              <w:rPr>
                <w:rFonts w:ascii="Calibri"/>
                <w:spacing w:val="-1"/>
                <w:sz w:val="22"/>
              </w:rPr>
              <w:t>IKPESHI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140" w:bottom="280" w:left="1220" w:right="14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5365"/>
        <w:gridCol w:w="2429"/>
        <w:gridCol w:w="2386"/>
        <w:gridCol w:w="2177"/>
      </w:tblGrid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107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SOLID WOMEN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99" w:right="110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SHARP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SAND,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LIMESTONE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013" w:val="left" w:leader="none"/>
              </w:tabs>
              <w:spacing w:line="259" w:lineRule="auto" w:before="46"/>
              <w:ind w:left="102" w:right="11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OKIRI</w:t>
              <w:tab/>
              <w:t>COMMUNITY,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EDO </w:t>
            </w:r>
            <w:r>
              <w:rPr>
                <w:rFonts w:ascii="Calibri"/>
                <w:spacing w:val="-2"/>
                <w:sz w:val="22"/>
              </w:rPr>
              <w:t>STATE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108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FIELD WOMEN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99" w:right="31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SAND,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CLAY,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KAOLINE,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LATERITE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UMELU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BURROW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PIT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109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GREGARIOUS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LADIES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LIMESTONE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37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IGARRA,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AKOKO-EDO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L.G.A.,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STATE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637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110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QUEENS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LIMESTONE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46"/>
              <w:ind w:left="102" w:right="37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IGARRA,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AKOKO-EDO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L.G.A.,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STATE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111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LIBERATED WOMEN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LIMESTONE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37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IGARRA,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AKOKO-EDO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L.G.A.,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STATE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638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112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AMAZONS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LIMESTONE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102" w:right="37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IGARRA,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AKOKO-EDO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L.G.A.,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STATE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63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113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ACCORD WOMEN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MPCS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LIMESTONE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4"/>
              <w:ind w:left="102" w:right="37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IGARRA,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AKOKO-EDO</w:t>
            </w:r>
            <w:r>
              <w:rPr>
                <w:rFonts w:ascii="Calibri"/>
                <w:spacing w:val="2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L.G.A.,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EDO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STATE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4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EDO</w:t>
            </w:r>
          </w:p>
        </w:tc>
      </w:tr>
      <w:tr>
        <w:trPr>
          <w:trHeight w:val="346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114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RUSHMATTS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SHARP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SAND/LATERITE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ABAK</w:t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AKWA </w:t>
            </w:r>
            <w:r>
              <w:rPr>
                <w:rFonts w:ascii="Calibri"/>
                <w:spacing w:val="-1"/>
                <w:sz w:val="22"/>
              </w:rPr>
              <w:t>IBOM</w:t>
            </w:r>
          </w:p>
        </w:tc>
      </w:tr>
      <w:tr>
        <w:trPr>
          <w:trHeight w:val="692" w:hRule="exact"/>
        </w:trPr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115</w:t>
            </w:r>
          </w:p>
        </w:tc>
        <w:tc>
          <w:tcPr>
            <w:tcW w:w="5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FORESHORE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6"/>
              <w:ind w:left="99" w:right="77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SAND/LATERITE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EMAN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IKOT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EBO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IBOM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pStyle w:val="Heading1"/>
        <w:spacing w:line="270" w:lineRule="exact"/>
        <w:ind w:left="940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/>
        </w:rPr>
        <w:t>BIOMETRIC </w:t>
      </w:r>
      <w:r>
        <w:rPr>
          <w:rFonts w:ascii="Arial"/>
          <w:spacing w:val="-1"/>
        </w:rPr>
        <w:t>CAPTURING</w:t>
      </w:r>
      <w:r>
        <w:rPr>
          <w:rFonts w:ascii="Arial"/>
        </w:rPr>
        <w:t> OF</w:t>
      </w:r>
      <w:r>
        <w:rPr>
          <w:rFonts w:ascii="Arial"/>
          <w:spacing w:val="2"/>
        </w:rPr>
        <w:t> </w:t>
      </w:r>
      <w:r>
        <w:rPr>
          <w:rFonts w:ascii="Arial"/>
          <w:spacing w:val="-2"/>
        </w:rPr>
        <w:t>ARTISANAL</w:t>
      </w:r>
      <w:r>
        <w:rPr>
          <w:rFonts w:ascii="Arial"/>
          <w:spacing w:val="4"/>
        </w:rPr>
        <w:t> </w:t>
      </w:r>
      <w:r>
        <w:rPr>
          <w:rFonts w:ascii="Arial"/>
          <w:spacing w:val="-2"/>
        </w:rPr>
        <w:t>AND</w:t>
      </w:r>
      <w:r>
        <w:rPr>
          <w:rFonts w:ascii="Arial"/>
        </w:rPr>
        <w:t> </w:t>
      </w:r>
      <w:r>
        <w:rPr>
          <w:rFonts w:ascii="Arial"/>
          <w:spacing w:val="-1"/>
        </w:rPr>
        <w:t>SMALL-SCALE</w:t>
      </w:r>
      <w:r>
        <w:rPr>
          <w:rFonts w:ascii="Arial"/>
          <w:spacing w:val="3"/>
        </w:rPr>
        <w:t> </w:t>
      </w:r>
      <w:r>
        <w:rPr>
          <w:rFonts w:ascii="Arial"/>
          <w:spacing w:val="-1"/>
        </w:rPr>
        <w:t>MINERS</w:t>
      </w:r>
      <w:r>
        <w:rPr>
          <w:rFonts w:ascii="Arial"/>
          <w:b w:val="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pStyle w:val="BodyText"/>
        <w:spacing w:line="265" w:lineRule="auto"/>
        <w:ind w:left="215" w:right="386" w:hanging="10"/>
        <w:jc w:val="left"/>
      </w:pPr>
      <w:r>
        <w:rPr/>
        <w:t>The</w:t>
      </w:r>
      <w:r>
        <w:rPr>
          <w:spacing w:val="-4"/>
        </w:rPr>
        <w:t> </w:t>
      </w:r>
      <w:r>
        <w:rPr>
          <w:spacing w:val="-1"/>
        </w:rPr>
        <w:t>biometric</w:t>
      </w:r>
      <w:r>
        <w:rPr>
          <w:spacing w:val="-3"/>
        </w:rPr>
        <w:t> </w:t>
      </w:r>
      <w:r>
        <w:rPr>
          <w:spacing w:val="-1"/>
        </w:rPr>
        <w:t>capturing</w:t>
      </w:r>
      <w:r>
        <w:rPr>
          <w:spacing w:val="-5"/>
        </w:rPr>
        <w:t> </w:t>
      </w:r>
      <w:r>
        <w:rPr/>
        <w:t>exercise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Artisanal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Small-scale</w:t>
      </w:r>
      <w:r>
        <w:rPr>
          <w:spacing w:val="-3"/>
        </w:rPr>
        <w:t> </w:t>
      </w:r>
      <w:r>
        <w:rPr/>
        <w:t>Miners</w:t>
      </w:r>
      <w:r>
        <w:rPr>
          <w:spacing w:val="-4"/>
        </w:rPr>
        <w:t> </w:t>
      </w:r>
      <w:r>
        <w:rPr>
          <w:spacing w:val="-1"/>
        </w:rPr>
        <w:t>across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country</w:t>
      </w:r>
      <w:r>
        <w:rPr>
          <w:spacing w:val="-6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part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formalization</w:t>
      </w:r>
      <w:r>
        <w:rPr>
          <w:spacing w:val="-3"/>
        </w:rPr>
        <w:t> </w:t>
      </w:r>
      <w:r>
        <w:rPr>
          <w:spacing w:val="-1"/>
        </w:rPr>
        <w:t>exercise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93"/>
        </w:rPr>
        <w:t> </w:t>
      </w:r>
      <w:r>
        <w:rPr>
          <w:spacing w:val="-1"/>
        </w:rPr>
        <w:t>continuous</w:t>
      </w:r>
      <w:r>
        <w:rPr>
          <w:spacing w:val="-11"/>
        </w:rPr>
        <w:t> </w:t>
      </w:r>
      <w:r>
        <w:rPr/>
        <w:t>exercise.</w:t>
      </w:r>
      <w:r>
        <w:rPr/>
      </w:r>
    </w:p>
    <w:p>
      <w:pPr>
        <w:pStyle w:val="BodyText"/>
        <w:spacing w:line="240" w:lineRule="auto" w:before="165"/>
        <w:ind w:left="205" w:right="0"/>
        <w:jc w:val="left"/>
      </w:pPr>
      <w:r>
        <w:rPr/>
        <w:t>The</w:t>
      </w:r>
      <w:r>
        <w:rPr>
          <w:spacing w:val="-3"/>
        </w:rPr>
        <w:t> </w:t>
      </w:r>
      <w:r>
        <w:rPr>
          <w:spacing w:val="-1"/>
        </w:rPr>
        <w:t>table</w:t>
      </w:r>
      <w:r>
        <w:rPr>
          <w:spacing w:val="-3"/>
        </w:rPr>
        <w:t> </w:t>
      </w:r>
      <w:r>
        <w:rPr/>
        <w:t>below</w:t>
      </w:r>
      <w:r>
        <w:rPr>
          <w:spacing w:val="-3"/>
        </w:rPr>
        <w:t> </w:t>
      </w:r>
      <w:r>
        <w:rPr>
          <w:spacing w:val="-1"/>
        </w:rPr>
        <w:t>shows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no.</w:t>
      </w:r>
      <w:r>
        <w:rPr>
          <w:spacing w:val="-2"/>
        </w:rPr>
        <w:t> </w:t>
      </w:r>
      <w:r>
        <w:rPr>
          <w:spacing w:val="-1"/>
        </w:rPr>
        <w:t>of miners</w:t>
      </w:r>
      <w:r>
        <w:rPr>
          <w:spacing w:val="-2"/>
        </w:rPr>
        <w:t> </w:t>
      </w:r>
      <w:r>
        <w:rPr>
          <w:spacing w:val="-1"/>
        </w:rPr>
        <w:t>captured </w:t>
      </w:r>
      <w:r>
        <w:rPr/>
        <w:t>across</w:t>
      </w:r>
      <w:r>
        <w:rPr>
          <w:spacing w:val="-2"/>
        </w:rPr>
        <w:t> </w:t>
      </w:r>
      <w:r>
        <w:rPr>
          <w:spacing w:val="-1"/>
        </w:rPr>
        <w:t>some states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 </w:t>
      </w:r>
      <w:r>
        <w:rPr/>
        <w:t>year</w:t>
      </w:r>
      <w:r>
        <w:rPr>
          <w:spacing w:val="-4"/>
        </w:rPr>
        <w:t> </w:t>
      </w:r>
      <w:r>
        <w:rPr>
          <w:spacing w:val="-1"/>
        </w:rPr>
        <w:t>2022</w:t>
      </w:r>
      <w:r>
        <w:rPr/>
      </w:r>
    </w:p>
    <w:p>
      <w:pPr>
        <w:spacing w:line="240" w:lineRule="auto" w:before="2"/>
        <w:rPr>
          <w:rFonts w:ascii="Calibri" w:hAnsi="Calibri" w:cs="Calibri" w:eastAsia="Calibri"/>
          <w:sz w:val="3"/>
          <w:szCs w:val="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3869"/>
        <w:gridCol w:w="4140"/>
        <w:gridCol w:w="3889"/>
      </w:tblGrid>
      <w:tr>
        <w:trPr>
          <w:trHeight w:val="379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NO.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CAPTURED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COOPERATIVES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NO.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INDIVIDUALS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CAPTURED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133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1114</w:t>
            </w:r>
          </w:p>
        </w:tc>
      </w:tr>
      <w:tr>
        <w:trPr>
          <w:trHeight w:val="379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302</w:t>
            </w:r>
          </w:p>
        </w:tc>
      </w:tr>
      <w:tr>
        <w:trPr>
          <w:trHeight w:val="379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211</w:t>
            </w:r>
          </w:p>
        </w:tc>
      </w:tr>
      <w:tr>
        <w:trPr>
          <w:trHeight w:val="377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220"/>
        </w:sectPr>
      </w:pPr>
    </w:p>
    <w:p>
      <w:pPr>
        <w:spacing w:line="240" w:lineRule="auto" w:before="5"/>
        <w:rPr>
          <w:rFonts w:ascii="Calibri" w:hAnsi="Calibri" w:cs="Calibri" w:eastAsia="Calibri"/>
          <w:sz w:val="25"/>
          <w:szCs w:val="25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3869"/>
        <w:gridCol w:w="4140"/>
        <w:gridCol w:w="3889"/>
      </w:tblGrid>
      <w:tr>
        <w:trPr>
          <w:trHeight w:val="379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BENUE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</w:tr>
      <w:tr>
        <w:trPr>
          <w:trHeight w:val="377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</w:t>
            </w:r>
          </w:p>
        </w:tc>
      </w:tr>
      <w:tr>
        <w:trPr>
          <w:trHeight w:val="379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</w:tr>
      <w:tr>
        <w:trPr>
          <w:trHeight w:val="377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</w:tr>
      <w:tr>
        <w:trPr>
          <w:trHeight w:val="379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208</w:t>
            </w:r>
          </w:p>
        </w:tc>
      </w:tr>
      <w:tr>
        <w:trPr>
          <w:trHeight w:val="377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EKITI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85</w:t>
            </w:r>
          </w:p>
        </w:tc>
      </w:tr>
      <w:tr>
        <w:trPr>
          <w:trHeight w:val="379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504</w:t>
            </w:r>
          </w:p>
        </w:tc>
      </w:tr>
      <w:tr>
        <w:trPr>
          <w:trHeight w:val="377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JIGAWA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479</w:t>
            </w:r>
          </w:p>
        </w:tc>
      </w:tr>
      <w:tr>
        <w:trPr>
          <w:trHeight w:val="379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ADAMAWA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244</w:t>
            </w:r>
          </w:p>
        </w:tc>
      </w:tr>
      <w:tr>
        <w:trPr>
          <w:trHeight w:val="377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508</w:t>
            </w:r>
          </w:p>
        </w:tc>
      </w:tr>
      <w:tr>
        <w:trPr>
          <w:trHeight w:val="379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</w:tr>
      <w:tr>
        <w:trPr>
          <w:trHeight w:val="377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IBOM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169</w:t>
            </w:r>
          </w:p>
        </w:tc>
      </w:tr>
      <w:tr>
        <w:trPr>
          <w:trHeight w:val="380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BAYELSA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</w:tr>
      <w:tr>
        <w:trPr>
          <w:trHeight w:val="379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CROSS RIVER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155</w:t>
            </w:r>
          </w:p>
        </w:tc>
      </w:tr>
      <w:tr>
        <w:trPr>
          <w:trHeight w:val="377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DELTA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117</w:t>
            </w:r>
          </w:p>
        </w:tc>
      </w:tr>
      <w:tr>
        <w:trPr>
          <w:trHeight w:val="379" w:hRule="exact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3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199</w:t>
            </w:r>
          </w:p>
        </w:tc>
      </w:tr>
    </w:tbl>
    <w:p>
      <w:pPr>
        <w:pStyle w:val="BodyText"/>
        <w:spacing w:line="286" w:lineRule="exact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list</w:t>
      </w:r>
      <w:r>
        <w:rPr>
          <w:spacing w:val="-2"/>
        </w:rPr>
        <w:t> </w:t>
      </w:r>
      <w:r>
        <w:rPr>
          <w:spacing w:val="-1"/>
        </w:rPr>
        <w:t>of registered</w:t>
      </w:r>
      <w:r>
        <w:rPr>
          <w:spacing w:val="-4"/>
        </w:rPr>
        <w:t> </w:t>
      </w:r>
      <w:r>
        <w:rPr>
          <w:spacing w:val="-1"/>
        </w:rPr>
        <w:t>Small-scale Mining</w:t>
      </w:r>
      <w:r>
        <w:rPr>
          <w:spacing w:val="-5"/>
        </w:rPr>
        <w:t> </w:t>
      </w:r>
      <w:r>
        <w:rPr>
          <w:spacing w:val="-1"/>
        </w:rPr>
        <w:t>companies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all</w:t>
      </w:r>
      <w:r>
        <w:rPr>
          <w:spacing w:val="-4"/>
        </w:rPr>
        <w:t> </w:t>
      </w:r>
      <w:r>
        <w:rPr>
          <w:spacing w:val="-1"/>
        </w:rPr>
        <w:t>forms</w:t>
      </w:r>
      <w:r>
        <w:rPr>
          <w:spacing w:val="-5"/>
        </w:rPr>
        <w:t> </w:t>
      </w:r>
      <w:r>
        <w:rPr>
          <w:spacing w:val="-1"/>
        </w:rPr>
        <w:t>of payment</w:t>
      </w:r>
      <w:r>
        <w:rPr>
          <w:spacing w:val="-4"/>
        </w:rPr>
        <w:t> </w:t>
      </w:r>
      <w:r>
        <w:rPr/>
        <w:t>made</w:t>
      </w:r>
      <w:r>
        <w:rPr>
          <w:spacing w:val="-4"/>
        </w:rPr>
        <w:t> </w:t>
      </w:r>
      <w:r>
        <w:rPr/>
        <w:t>by</w:t>
      </w:r>
      <w:r>
        <w:rPr>
          <w:spacing w:val="-6"/>
        </w:rPr>
        <w:t> </w:t>
      </w:r>
      <w:r>
        <w:rPr>
          <w:spacing w:val="-1"/>
        </w:rPr>
        <w:t>the companies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2022</w:t>
      </w:r>
      <w:r>
        <w:rPr/>
      </w:r>
    </w:p>
    <w:p>
      <w:pPr>
        <w:spacing w:line="240" w:lineRule="auto" w:before="2"/>
        <w:rPr>
          <w:rFonts w:ascii="Calibri" w:hAnsi="Calibri" w:cs="Calibri" w:eastAsia="Calibri"/>
          <w:sz w:val="3"/>
          <w:szCs w:val="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4299"/>
        <w:gridCol w:w="2340"/>
        <w:gridCol w:w="2432"/>
        <w:gridCol w:w="1621"/>
      </w:tblGrid>
      <w:tr>
        <w:trPr>
          <w:trHeight w:val="696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3"/>
              <w:ind w:left="99" w:right="96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SMALL-SCALE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MINING</w:t>
            </w:r>
            <w:r>
              <w:rPr>
                <w:rFonts w:ascii="Calibri"/>
                <w:b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COMPANY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3"/>
              <w:ind w:left="102" w:right="96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INTEREST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MINE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LOCATION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3"/>
              <w:ind w:left="99" w:right="31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73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STOPCORR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ISIOKPO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RIVERS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567" w:val="left" w:leader="none"/>
                <w:tab w:pos="2589" w:val="left" w:leader="none"/>
                <w:tab w:pos="3248" w:val="left" w:leader="none"/>
              </w:tabs>
              <w:spacing w:line="257" w:lineRule="auto" w:before="53"/>
              <w:ind w:left="99" w:right="10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INTEGRATED</w:t>
              <w:tab/>
              <w:t>MARINE</w:t>
              <w:tab/>
            </w:r>
            <w:r>
              <w:rPr>
                <w:rFonts w:ascii="Calibri"/>
                <w:w w:val="95"/>
                <w:sz w:val="24"/>
              </w:rPr>
              <w:t>AND</w:t>
              <w:tab/>
            </w:r>
            <w:r>
              <w:rPr>
                <w:rFonts w:ascii="Calibri"/>
                <w:spacing w:val="-1"/>
                <w:sz w:val="24"/>
              </w:rPr>
              <w:t>SECURITY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3"/>
              <w:ind w:left="102" w:right="8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GOKANA,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ZI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PLASTICS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OKEHI-ETCHE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12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4299"/>
        <w:gridCol w:w="2340"/>
        <w:gridCol w:w="2432"/>
        <w:gridCol w:w="1621"/>
      </w:tblGrid>
      <w:tr>
        <w:trPr>
          <w:trHeight w:val="672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GIFRADAC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 ENTS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OMUANYAGU,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ETCHE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ROMAJADEN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??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CHOKOCHO-ETCHE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3"/>
              <w:ind w:left="99" w:right="51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B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CREW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ANCHOR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3"/>
              <w:ind w:left="102" w:right="24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GBE/BODO,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z w:val="24"/>
              </w:rPr>
              <w:t>GOKANA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99" w:right="85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GRILLAGE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GEO-DYNAMICS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ENGRG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ETCHE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7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CHIWAUG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OIL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GAS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2"/>
              <w:ind w:left="102" w:right="50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Gbe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COMMUNITY,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GOKANA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327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N.J.U.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AURORA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66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PLASTER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LATERITE,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CLAY,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2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UKHIRI-EMESOYEN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COMMUNITY,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BENIN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CITY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972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JOLLY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HEDGES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46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LATERITE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26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BY-PASS,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AGBOR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ROAD,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IKPOBA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OKHA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96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99" w:right="77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(ILE-OLUJI)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ILE-OLUJI,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OKE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IGBO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1010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99" w:right="119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(EAST)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UNITED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1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EAST,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AKINYELE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AVENUE,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GARAGE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379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(WEST)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UNITED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SABO,ONDO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541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274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OCEAN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BRIDGE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33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ANGWAN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MALLAM,BETTI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DISTRICT,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KARU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4299"/>
        <w:gridCol w:w="2340"/>
        <w:gridCol w:w="2432"/>
        <w:gridCol w:w="1621"/>
      </w:tblGrid>
      <w:tr>
        <w:trPr>
          <w:trHeight w:val="379" w:hRule="exact"/>
        </w:trPr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4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OCEAN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BRIDGE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KOKONA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VILLAGE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</w:tbl>
    <w:p>
      <w:pPr>
        <w:pStyle w:val="BodyText"/>
        <w:spacing w:line="291" w:lineRule="exact"/>
        <w:ind w:right="0"/>
        <w:jc w:val="left"/>
      </w:pPr>
      <w:r>
        <w:rPr/>
        <w:t>The</w:t>
      </w:r>
      <w:r>
        <w:rPr>
          <w:spacing w:val="-3"/>
        </w:rPr>
        <w:t> </w:t>
      </w:r>
      <w:r>
        <w:rPr>
          <w:spacing w:val="-1"/>
        </w:rPr>
        <w:t>list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registered</w:t>
      </w:r>
      <w:r>
        <w:rPr>
          <w:spacing w:val="-4"/>
        </w:rPr>
        <w:t> </w:t>
      </w:r>
      <w:r>
        <w:rPr>
          <w:spacing w:val="-1"/>
        </w:rPr>
        <w:t>Small-scale</w:t>
      </w:r>
      <w:r>
        <w:rPr>
          <w:spacing w:val="-2"/>
        </w:rPr>
        <w:t> </w:t>
      </w:r>
      <w:r>
        <w:rPr>
          <w:spacing w:val="-1"/>
        </w:rPr>
        <w:t>Mining</w:t>
      </w:r>
      <w:r>
        <w:rPr>
          <w:spacing w:val="-5"/>
        </w:rPr>
        <w:t> </w:t>
      </w:r>
      <w:r>
        <w:rPr>
          <w:spacing w:val="-1"/>
        </w:rPr>
        <w:t>Cooperatives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all</w:t>
      </w:r>
      <w:r>
        <w:rPr>
          <w:spacing w:val="-5"/>
        </w:rPr>
        <w:t> </w:t>
      </w:r>
      <w:r>
        <w:rPr>
          <w:spacing w:val="-1"/>
        </w:rPr>
        <w:t>forms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payment</w:t>
      </w:r>
      <w:r>
        <w:rPr>
          <w:spacing w:val="-4"/>
        </w:rPr>
        <w:t> </w:t>
      </w:r>
      <w:r>
        <w:rPr>
          <w:spacing w:val="-1"/>
        </w:rPr>
        <w:t>made</w:t>
      </w:r>
      <w:r>
        <w:rPr>
          <w:spacing w:val="-2"/>
        </w:rPr>
        <w:t> </w:t>
      </w:r>
      <w:r>
        <w:rPr/>
        <w:t>by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Cooperatives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>
          <w:spacing w:val="-1"/>
        </w:rPr>
        <w:t>2022</w:t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3"/>
          <w:szCs w:val="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COOPERATIVES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24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INTEREST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MINE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LOCATION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ITENGBE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3"/>
              <w:ind w:left="102" w:right="86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ITNEGBE,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KABE,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BORGU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ZAIZINA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ZAIZINA,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KABE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PAIKO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BARIKI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WAABAA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WAA'BAA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95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WEYANKPASA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831" w:val="left" w:leader="none"/>
              </w:tabs>
              <w:spacing w:line="259" w:lineRule="auto" w:before="51"/>
              <w:ind w:left="102" w:right="10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WEYANKPASA,</w:t>
              <w:tab/>
            </w:r>
            <w:r>
              <w:rPr>
                <w:rFonts w:ascii="Calibri"/>
                <w:spacing w:val="-1"/>
                <w:sz w:val="24"/>
              </w:rPr>
              <w:t>KABE,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BORGU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KPAMI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28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KPAMI,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KABE,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BORGU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68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GANGI,</w:t>
            </w:r>
            <w:r>
              <w:rPr>
                <w:rFonts w:ascii="Calibri"/>
                <w:spacing w:val="-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MAGAMA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DADIN-KOWA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21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TUNGA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MAKU,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DOGO,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PAIKORO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KUZARI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FARIN </w:t>
            </w:r>
            <w:r>
              <w:rPr>
                <w:rFonts w:ascii="Calibri"/>
                <w:sz w:val="24"/>
              </w:rPr>
              <w:t>DUTSE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7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BORGU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DABA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WOKO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80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BUSSA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ARMANI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WOKO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CHIROMA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SHANGO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1"/>
        <w:rPr>
          <w:rFonts w:ascii="Calibri" w:hAnsi="Calibri" w:cs="Calibri" w:eastAsia="Calibri"/>
          <w:sz w:val="25"/>
          <w:szCs w:val="25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UFAWA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WACHIKO,BIDA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53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SODANGI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42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TUNGA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BALA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DUMA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ISTRICT,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BORGU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DARGA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SOCEITY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DUKKU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VILLAGE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AJITATA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MANEJO,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ANKPA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53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COJA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77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OJUWO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UMI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OJUGOBU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8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UKPOLO-AKPA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ENJEMA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55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ABIDON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OJOKU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UGBASCO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ENJEMA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77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HIDINAH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LADE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KAKAFU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IFESOWAPO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SUPPLIERS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IDOFIAN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49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ABULESOWO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(ABAYAWO)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ERIERU/ABAYAWO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61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IREPODUN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ABULESOWO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(AJASE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IPO)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AJASE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IPO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10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JIMA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PROPERTIES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36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LEAD/ZINC,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BARYTE,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KONSHISHA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BENUE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ROBERTS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33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NABAR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32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EMERALD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2"/>
              <w:ind w:left="102" w:right="27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LEAD/ZINC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766" w:val="left" w:leader="none"/>
              </w:tabs>
              <w:spacing w:line="257" w:lineRule="auto" w:before="52"/>
              <w:ind w:left="102" w:right="11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ZAWAN,</w:t>
              <w:tab/>
            </w:r>
            <w:r>
              <w:rPr>
                <w:rFonts w:ascii="Calibri"/>
                <w:spacing w:val="-1"/>
                <w:sz w:val="24"/>
              </w:rPr>
              <w:t>KURU,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BOKKOS,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DUIS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53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SAPPHIRE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GIRLS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79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INDIGENOUS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GWOL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33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1011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17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INDIGENOUS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GWOL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CHAPTER,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BARKI-LADI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15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ZIRCON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95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RUBY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15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LEAD/ZINC,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2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CRUSHING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15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ANGWARE,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RAYFIELD,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GWIWA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KOGI,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ZAWAN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AQUAMARINE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78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DU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VILLAGE,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JOS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64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TOURMALINE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LADIES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27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2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CRUSHING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9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ZAWAN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RAYFIELD,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DU,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BOKKOS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DIAMOND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33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32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TIOO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2"/>
              <w:ind w:left="102" w:right="27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MONAZITE,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TOPAZ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BASSA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66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INSPIRED</w:t>
            </w:r>
            <w:r>
              <w:rPr>
                <w:rFonts w:ascii="Calibri"/>
                <w:spacing w:val="-1"/>
                <w:sz w:val="24"/>
              </w:rPr>
              <w:t> EARTH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SOIL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SCIENCE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MULTIPURPOSE</w:t>
            </w:r>
            <w:r>
              <w:rPr>
                <w:rFonts w:ascii="Calibri"/>
                <w:spacing w:val="-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33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COLUMBITE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89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EMPLOYERS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BENUE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ADAMAWA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0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TIPPER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GARRAGE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BYE-PASS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445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BENUE,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NEAR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BAJABURE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VILLAGE,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GIREI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ADAMAWA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2"/>
              <w:ind w:left="102" w:right="3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MAYO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SELBE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2"/>
              <w:ind w:left="102" w:right="107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MAYO-SELBE,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GASHAKA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68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BREAKERS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NYAMU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SALA,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JALINGO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GRANITE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9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NYAMUSALAOPPO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SSS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JALINGO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BEGE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BERILLIUM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GONGON-MALIKI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A.S.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DIDANGO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LEAD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ZINC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37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DIDANGO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OLD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MURI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KARIM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LAMIDO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ADK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KAMBARI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LEAD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ZINC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GIDAN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ALI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KAMBARI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BALLE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ABBA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WARD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1327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WORK-APE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KALARING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22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SAPPHIRE,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ZIRCON,</w:t>
            </w:r>
            <w:r>
              <w:rPr>
                <w:rFonts w:ascii="Calibri"/>
                <w:spacing w:val="2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TANTALITE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LAKWEME,</w:t>
            </w:r>
            <w:r>
              <w:rPr>
                <w:rFonts w:ascii="Calibri"/>
                <w:spacing w:val="5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KALTUNGO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L.G.A.,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GOMBE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BOJUDE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NEAR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BOJUDE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TOWN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ALHERI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15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GYPSUM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CUPAYI/BILLIRI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EL-ABBANIYA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MEN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&amp;WOMEN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FLUORITE</w:t>
            </w:r>
          </w:p>
          <w:p>
            <w:pPr>
              <w:pStyle w:val="TableParagraph"/>
              <w:spacing w:line="240" w:lineRule="auto" w:before="2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&amp;KAOLINE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79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LIJI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GOMBE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PAKKADUKKU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GOMBE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63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YELWACE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spacing w:line="240" w:lineRule="auto" w:before="2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&amp;CASSITERITE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RIMIZAYAM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GASKIYA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AMETHYST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GALAMBI</w:t>
            </w:r>
            <w:r>
              <w:rPr>
                <w:rFonts w:ascii="Calibri"/>
                <w:spacing w:val="-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(MARARABA)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(4)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MPCU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72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DOGON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DABINO,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31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DOGON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DABINO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72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DOGON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DABINO,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10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OVERCOMERS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YELWAN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AMYTHYST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DUMIN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VILLAGE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M.B.G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DALLI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ROCK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YELWAN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AMETHYST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GALAMBI,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A.D.M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MALARI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MALARI,</w:t>
            </w:r>
            <w:r>
              <w:rPr>
                <w:rFonts w:ascii="Calibri"/>
                <w:spacing w:val="-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1013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881" w:val="left" w:leader="none"/>
                <w:tab w:pos="2385" w:val="left" w:leader="none"/>
              </w:tabs>
              <w:spacing w:line="259" w:lineRule="auto" w:before="51"/>
              <w:ind w:left="102" w:right="11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TIENS</w:t>
              <w:tab/>
              <w:t>HEALTHCARE</w:t>
              <w:tab/>
            </w:r>
            <w:r>
              <w:rPr>
                <w:rFonts w:ascii="Calibri"/>
                <w:spacing w:val="-1"/>
                <w:sz w:val="24"/>
              </w:rPr>
              <w:t>EMPOERMENT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37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AMYTHYST,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SAPPHIRE,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TOPAZ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80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MARABA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LIMAN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KATAGUM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65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WUNTIMUHSYNA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PROPERTIES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AMYTHYST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GIRI,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L.G.A.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0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181" w:val="left" w:leader="none"/>
                <w:tab w:pos="2344" w:val="left" w:leader="none"/>
                <w:tab w:pos="2879" w:val="left" w:leader="none"/>
              </w:tabs>
              <w:spacing w:line="257" w:lineRule="auto" w:before="51"/>
              <w:ind w:left="102" w:right="11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LANZAI</w:t>
              <w:tab/>
            </w:r>
            <w:r>
              <w:rPr>
                <w:rFonts w:ascii="Calibri"/>
                <w:w w:val="95"/>
                <w:sz w:val="24"/>
              </w:rPr>
              <w:t>MINING</w:t>
              <w:tab/>
              <w:t>&amp;</w:t>
              <w:tab/>
            </w:r>
            <w:r>
              <w:rPr>
                <w:rFonts w:ascii="Calibri"/>
                <w:spacing w:val="-1"/>
                <w:sz w:val="24"/>
              </w:rPr>
              <w:t>FARMING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 SOCIETY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19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AMYTHYST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QUARTZ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5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JAMDA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VILLAGE,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LIMAN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KATAGUM,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19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/>
                <w:spacing w:val="-1"/>
                <w:sz w:val="24"/>
              </w:rPr>
              <w:t>DIRYAZAKARAYAÚAND</w:t>
            </w:r>
            <w:r>
              <w:rPr>
                <w:rFonts w:ascii="Calibri" w:hAnsi="Calibri"/>
                <w:spacing w:val="-11"/>
                <w:sz w:val="24"/>
              </w:rPr>
              <w:t> </w:t>
            </w:r>
            <w:r>
              <w:rPr>
                <w:rFonts w:ascii="Calibri" w:hAnsi="Calibri"/>
                <w:spacing w:val="-2"/>
                <w:sz w:val="24"/>
              </w:rPr>
              <w:t>SONS</w:t>
            </w:r>
            <w:r>
              <w:rPr>
                <w:rFonts w:ascii="Calibri" w:hAnsi="Calibri"/>
                <w:spacing w:val="-11"/>
                <w:sz w:val="24"/>
              </w:rPr>
              <w:t> </w:t>
            </w:r>
            <w:r>
              <w:rPr>
                <w:rFonts w:ascii="Calibri" w:hAnsi="Calibri"/>
                <w:spacing w:val="-1"/>
                <w:sz w:val="24"/>
              </w:rPr>
              <w:t>MINERS</w:t>
            </w:r>
            <w:r>
              <w:rPr>
                <w:rFonts w:ascii="Calibri" w:hAnsi="Calibri"/>
                <w:spacing w:val="28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67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TABLA,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z w:val="24"/>
              </w:rPr>
              <w:t>NINGI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BIBA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5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AMYTHYST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DUMBA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DUTSEN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FARIN-RUWA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FARIN-RUWA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FARIN-RUWAGWARAM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80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GULUM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GULUM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HASKE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KAMOLE,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MUSHIN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15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MALARIDALLI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VILLAGE,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GWARAM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28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IGGI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GRANITE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IGGI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JIGAWA</w:t>
            </w:r>
          </w:p>
        </w:tc>
      </w:tr>
      <w:tr>
        <w:trPr>
          <w:trHeight w:val="10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29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BIRNIWADAGULBANNI</w:t>
            </w:r>
            <w:r>
              <w:rPr>
                <w:rFonts w:ascii="Calibri"/>
                <w:spacing w:val="-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KAWA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GRANITE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BIRNIWA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JIGAWA</w:t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33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KACHI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KUDU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GRANITE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10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KACHI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DUTSE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MUNICIPAL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JIGAWA</w:t>
            </w:r>
          </w:p>
        </w:tc>
      </w:tr>
      <w:tr>
        <w:trPr>
          <w:trHeight w:val="1013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ENUGWU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COAL/CLAY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1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ODAGHIJI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AMON,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NGWO,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ENUGU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ENUGU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AJA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OJI-RIVER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ENUGU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CHINEDU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5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SAND/CLAY/K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2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AGBAJAUMUMBANDIU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1"/>
                <w:sz w:val="24"/>
              </w:rPr>
              <w:t>NO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ENUGU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96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HAPPY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FAMILY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45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GRAVEL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IHIALA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ANAMBRA</w:t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36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DOLOMITE,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35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IKPESHI,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AKOKO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EDO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97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CRYSTAL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3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DOLOMITE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2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IKPESHI,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AKOKO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EDO,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97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0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DERSUIT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26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DOLOMITE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41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IKPESHI,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AKOKOEDO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FANALOU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LIMESTONE/D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OLOMITE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493" w:val="left" w:leader="none"/>
              </w:tabs>
              <w:spacing w:line="259" w:lineRule="auto" w:before="51"/>
              <w:ind w:left="102" w:right="12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FANALOU</w:t>
              <w:tab/>
            </w:r>
            <w:r>
              <w:rPr>
                <w:rFonts w:ascii="Calibri"/>
                <w:spacing w:val="-1"/>
                <w:sz w:val="24"/>
              </w:rPr>
              <w:t>QUARRY,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ATTE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ROAD,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IKPESHI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SHARP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OKIRI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COMMUNITY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10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FIELD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29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CLAY,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KAOLINE,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LATERITE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UMELU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BURROW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PIT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69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GREGARIOUS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LADIES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7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QUEENS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7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LIBERATED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7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AMAZONS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67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ACCORD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IGARRA,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AKOKO-EDO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EDO</w:t>
            </w:r>
          </w:p>
        </w:tc>
      </w:tr>
      <w:tr>
        <w:trPr>
          <w:trHeight w:val="38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UNIQUE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PROFESSIONALS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(UYO)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SAND/GRAVE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OBOYOIKOTITA,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IBOM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53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NSITIBOM L.G.A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1282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06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&amp;QUARRY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EMPLOYERS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auto" w:before="51"/>
              <w:ind w:left="102" w:right="22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UTU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ETIMEKPO,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URUK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ATA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IKOTESEMUA/ELOKUR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UKESHIET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IBOM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38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88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OLOROKE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72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GRAVEL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OKE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IGBO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FALOTOPH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2"/>
              <w:ind w:left="102" w:right="72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GRAVEL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2"/>
              <w:ind w:left="102" w:right="52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ILADO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IGBATORO,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TEE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2"/>
                <w:sz w:val="24"/>
              </w:rPr>
              <w:t> 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67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AKARI,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1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OPERATORS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2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ILARA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MOKIN,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AKURE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SOUTH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EKIMOGUN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03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OLORUNTELE,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OKEIGBO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696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86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4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USO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TIPPERS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QUARRY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CMS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USO,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ONDO</w:t>
            </w:r>
          </w:p>
        </w:tc>
      </w:tr>
      <w:tr>
        <w:trPr>
          <w:trHeight w:val="377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87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WAZOBIA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WOMEN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ILA-ORANGUN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88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RIBLEMCARL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ROYAL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IDOKA,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OBOKUN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89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63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40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IFETEDO,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IFE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VIRBEC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07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ROYAL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IDOKA,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OBOKUN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91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EMMA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ILOWA-IDOKA,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ILESHA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AKULA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IREGUN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93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AKANNIADE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IKIRE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94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OSOGBO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OROKI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MPCS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IREGUN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3961"/>
        <w:gridCol w:w="1620"/>
        <w:gridCol w:w="2520"/>
        <w:gridCol w:w="2432"/>
      </w:tblGrid>
      <w:tr>
        <w:trPr>
          <w:trHeight w:val="1010" w:hRule="exact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95</w:t>
            </w:r>
          </w:p>
        </w:tc>
        <w:tc>
          <w:tcPr>
            <w:tcW w:w="3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8" w:lineRule="auto" w:before="51"/>
              <w:ind w:left="102" w:right="10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ITESIWAJU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(OTU)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GROUP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CREDIT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TANTALITE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BUDO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AARE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pStyle w:val="BodyText"/>
        <w:spacing w:line="291" w:lineRule="exact"/>
        <w:ind w:right="0"/>
        <w:jc w:val="left"/>
      </w:pPr>
      <w:r>
        <w:rPr>
          <w:spacing w:val="-1"/>
        </w:rPr>
        <w:t>List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-1"/>
        </w:rPr>
        <w:t>buying</w:t>
      </w:r>
      <w:r>
        <w:rPr>
          <w:spacing w:val="-5"/>
        </w:rPr>
        <w:t> </w:t>
      </w:r>
      <w:r>
        <w:rPr>
          <w:spacing w:val="-1"/>
        </w:rPr>
        <w:t>centres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all</w:t>
      </w:r>
      <w:r>
        <w:rPr>
          <w:spacing w:val="-5"/>
        </w:rPr>
        <w:t> </w:t>
      </w:r>
      <w:r>
        <w:rPr>
          <w:spacing w:val="-1"/>
        </w:rPr>
        <w:t>forms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payment</w:t>
      </w:r>
      <w:r>
        <w:rPr>
          <w:spacing w:val="-2"/>
        </w:rPr>
        <w:t> </w:t>
      </w:r>
      <w:r>
        <w:rPr>
          <w:spacing w:val="-1"/>
        </w:rPr>
        <w:t>made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centres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2022</w:t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3"/>
          <w:szCs w:val="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59"/>
      </w:tblGrid>
      <w:tr>
        <w:trPr>
          <w:trHeight w:val="694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PMBC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CATEGORY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35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NECIT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OANDO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OANDO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OANDO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210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OANDO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CENTER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4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NNETHA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ZEGA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5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NECIT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NON-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XI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CAB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MARKETING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SEPERATION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A.A.B.BARE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NENRAT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59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KAJOLA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KAJOLA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BIDANPWOL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SUPER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KANENG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9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SUPER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CAPITAL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FOUR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ROCK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ENGINEERING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REPO-STONE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ARCHICULTURAL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BAMBOO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CEDARORE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KURSI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KOWA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NAKA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INTERGRATED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KHERALLAH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NON-PRECIOUS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VEELOP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AURELIUS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ALKASHA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TAGRAL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TRIPPLE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AGAIN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ROYAL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MEZICO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ECOMINERALS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SEPERATION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F2G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F2G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F2G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F2G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LUXE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CAPITAL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FOUR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SEPERATION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RWANG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LWNSN-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TANKO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SWAIN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ALPHA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ALPHA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ALPHA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GEMESTONE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ALPHA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NORTHWEST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ARTISANA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MINESFIELDS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HYDROFIELD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H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VEIRAT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AKSIMAL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METCON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DEW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ISMAT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DEW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ISMAT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GODIARMINES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SEPERATION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HUDSON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WHITEROCKHOOD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IKON </w:t>
            </w:r>
            <w:r>
              <w:rPr>
                <w:rFonts w:ascii="Calibri"/>
                <w:sz w:val="24"/>
              </w:rPr>
              <w:t>ALLAH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SAI</w:t>
            </w:r>
            <w:r>
              <w:rPr>
                <w:rFonts w:ascii="Calibri"/>
                <w:sz w:val="24"/>
              </w:rPr>
              <w:t> KALLO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ENGINEERING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PRECIOUS-METALS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RATING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EXCHANGE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GOLDSTONE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75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WENDO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EXPLORATION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ZAYNE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MIDAS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OLAADEX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STRASSCORP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BALISHA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STRASSCORP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STRASSCORP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BALISHA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ILORIN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STRASSCORP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BALISHA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BALISHA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INNOMINES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LYAMKY-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55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DAGWI-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ASE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L.T.D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EAGLE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CREST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INNOVATION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105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NON-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EAGLE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CREST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INNOVATION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EAGLE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CREST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INNOVATION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EAGLE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CREST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INNOVATION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MADSAI-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SAIMAD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INTERBIZ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PTFN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A.B.A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A.B.A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ODUA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GOLDSMITHS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BELLO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ENTREPRISES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GID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SANDBERRY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GLOBEXIA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FORTHBRIDGE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MAGNETIC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JOEZION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CORE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EARTH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ADAMAWA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EQUATORIAL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STRATUM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STRATUM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XYNARY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XYNARY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A.S.D.K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VISION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ANGEL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AUTODEX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SAMARTIAN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TOUCH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ERAGON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OCEAN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BRIDGE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VIDAS</w:t>
            </w:r>
            <w:r>
              <w:rPr>
                <w:rFonts w:ascii="Calibri"/>
                <w:spacing w:val="-1"/>
                <w:sz w:val="24"/>
              </w:rPr>
              <w:t> INDUSTRIES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VIDAS</w:t>
            </w:r>
            <w:r>
              <w:rPr>
                <w:rFonts w:ascii="Calibri"/>
                <w:spacing w:val="-1"/>
                <w:sz w:val="24"/>
              </w:rPr>
              <w:t> INDUSTRIES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VIDAS</w:t>
            </w:r>
            <w:r>
              <w:rPr>
                <w:rFonts w:ascii="Calibri"/>
                <w:spacing w:val="-1"/>
                <w:sz w:val="24"/>
              </w:rPr>
              <w:t> INDUSTRIES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VIDAS</w:t>
            </w:r>
            <w:r>
              <w:rPr>
                <w:rFonts w:ascii="Calibri"/>
                <w:spacing w:val="-1"/>
                <w:sz w:val="24"/>
              </w:rPr>
              <w:t> INDUSTRIES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KELMARID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KELMARID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KELMARID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KELMARID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ANGEL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SHINKAFI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2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JOERNO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CONCEPTIONS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3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DUKKI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AMMA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KOOK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TECHNOLOGIES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MADAGALI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HUANGJIN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YUABU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YUXIN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LEKA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RUNQIAO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FUTURE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MOVING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NAGARI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SKY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DIGITAL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CHUTZPAH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CHUTZPAH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CHUTZPAH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CHUTZPAH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CAMP-STINOS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TOC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CHARLTON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HOOLISTONES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EMPEROR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CARES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EALING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GEOLOGY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EALING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GEOLOGY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EALING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GEOLOGY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EALING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GEOLOGY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SMDF-PAGMI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SMDF-PAGMI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SMDF-PAGMI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SMDF-PAGMI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AFROWIDE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MARKETING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ANROKE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LILIBLAZE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LILIBLAZE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72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DAVID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BROTHERS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BLOSSOMING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72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DAVID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BROTHERS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BLOSSOMING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EMPEROR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CARES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APEX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RICKBOLWA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DOROGIS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DOROGIS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GURORE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FILLATA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2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CHINA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NONFERROUS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LAUREL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FLOXX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THRANE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SYNERGY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ELITE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BRILLIANT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ONYX'S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</w:t>
            </w:r>
            <w:r>
              <w:rPr>
                <w:rFonts w:ascii="Calibri"/>
                <w:spacing w:val="-1"/>
                <w:sz w:val="24"/>
              </w:rPr>
              <w:t> GOD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SPECTRUM 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SMARTISAN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FEIYA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BESTLEE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EISENBERY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FACETERS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 LOVERS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MUAZ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MUAZ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CAMGEN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DANSARARI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BLUE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ATLANTIC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MEICHIN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MILLIONSTAR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WINNERS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BLISS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NK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BLUE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OCEAN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ENTERPRISES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6101"/>
        <w:gridCol w:w="2741"/>
        <w:gridCol w:w="1661"/>
      </w:tblGrid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T4D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ACCELERATOR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YUSWAL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KO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51"/>
              <w:ind w:left="102" w:right="51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SHEMAS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AMBURSA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JOBIDO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 LOGISTICS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205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JOBIDO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 LOGISTICS 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206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VANDAME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RITIS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207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208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AMIRA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209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AMIRA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210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CABIPA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211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ATTAH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212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JIGERZZ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MERCHANTS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213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JIGERZZ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MERCHANTS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214</w:t>
            </w:r>
          </w:p>
        </w:tc>
        <w:tc>
          <w:tcPr>
            <w:tcW w:w="6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KOMOYOKO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4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44"/>
        <w:ind w:left="3023" w:right="0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LIST OF</w:t>
      </w:r>
      <w:r>
        <w:rPr>
          <w:rFonts w:ascii="Calibri"/>
          <w:b/>
          <w:sz w:val="28"/>
        </w:rPr>
        <w:t> </w:t>
      </w:r>
      <w:r>
        <w:rPr>
          <w:rFonts w:ascii="Calibri"/>
          <w:b/>
          <w:spacing w:val="-1"/>
          <w:sz w:val="28"/>
        </w:rPr>
        <w:t>BUYING </w:t>
      </w:r>
      <w:r>
        <w:rPr>
          <w:rFonts w:ascii="Calibri"/>
          <w:b/>
          <w:spacing w:val="-2"/>
          <w:sz w:val="28"/>
        </w:rPr>
        <w:t>CENTRES </w:t>
      </w:r>
      <w:r>
        <w:rPr>
          <w:rFonts w:ascii="Calibri"/>
          <w:b/>
          <w:spacing w:val="-1"/>
          <w:sz w:val="28"/>
        </w:rPr>
        <w:t>THAT RENEWED</w:t>
      </w:r>
      <w:r>
        <w:rPr>
          <w:rFonts w:ascii="Calibri"/>
          <w:b/>
          <w:sz w:val="28"/>
        </w:rPr>
        <w:t> </w:t>
      </w:r>
      <w:r>
        <w:rPr>
          <w:rFonts w:ascii="Calibri"/>
          <w:b/>
          <w:spacing w:val="-1"/>
          <w:sz w:val="28"/>
        </w:rPr>
        <w:t>OPERATIONS</w:t>
      </w:r>
      <w:r>
        <w:rPr>
          <w:rFonts w:ascii="Calibri"/>
          <w:b/>
          <w:spacing w:val="-3"/>
          <w:sz w:val="28"/>
        </w:rPr>
        <w:t> </w:t>
      </w:r>
      <w:r>
        <w:rPr>
          <w:rFonts w:ascii="Calibri"/>
          <w:b/>
          <w:sz w:val="28"/>
        </w:rPr>
        <w:t>IN</w:t>
      </w:r>
      <w:r>
        <w:rPr>
          <w:rFonts w:ascii="Calibri"/>
          <w:b/>
          <w:spacing w:val="-2"/>
          <w:sz w:val="28"/>
        </w:rPr>
        <w:t> </w:t>
      </w:r>
      <w:r>
        <w:rPr>
          <w:rFonts w:ascii="Calibri"/>
          <w:b/>
          <w:spacing w:val="-1"/>
          <w:sz w:val="28"/>
        </w:rPr>
        <w:t>YEAR</w:t>
      </w:r>
      <w:r>
        <w:rPr>
          <w:rFonts w:ascii="Calibri"/>
          <w:b/>
          <w:sz w:val="28"/>
        </w:rPr>
        <w:t> </w:t>
      </w:r>
      <w:r>
        <w:rPr>
          <w:rFonts w:ascii="Calibri"/>
          <w:b/>
          <w:spacing w:val="-1"/>
          <w:sz w:val="28"/>
        </w:rPr>
        <w:t>2022</w:t>
      </w:r>
      <w:r>
        <w:rPr>
          <w:rFonts w:ascii="Calibri"/>
          <w:sz w:val="28"/>
        </w:rPr>
      </w:r>
    </w:p>
    <w:p>
      <w:pPr>
        <w:spacing w:line="240" w:lineRule="auto" w:before="6"/>
        <w:rPr>
          <w:rFonts w:ascii="Calibri" w:hAnsi="Calibri" w:cs="Calibri" w:eastAsia="Calibri"/>
          <w:b/>
          <w:bCs/>
          <w:sz w:val="2"/>
          <w:szCs w:val="2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5449"/>
        <w:gridCol w:w="3060"/>
        <w:gridCol w:w="2252"/>
      </w:tblGrid>
      <w:tr>
        <w:trPr>
          <w:trHeight w:val="694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PMBC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CATEGORY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7" w:lineRule="auto" w:before="51"/>
              <w:ind w:left="102" w:right="94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FORESIGHT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YAK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TEYEI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CONSTRUCTION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HAMDAN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KASIRAN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HUDSON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ILERA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SEPERATION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HELOKS ASSOCIATES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 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NXM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USAMA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MAISHARU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INEO-GEOIES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HASSAM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INDVIZ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MANCHEN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DUND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DACHOLLOM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SURAJ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MINOR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FELMONT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SAFARI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SAFARI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5449"/>
        <w:gridCol w:w="3060"/>
        <w:gridCol w:w="2252"/>
      </w:tblGrid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ARIN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ROLEX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INT.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CERKINES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5449"/>
        <w:gridCol w:w="3060"/>
        <w:gridCol w:w="2252"/>
      </w:tblGrid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BRIDGE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ORIENTAL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CALYMOB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ZAHRA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ZARMANI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BORNO</w:t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TAICOM TECH 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SKY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DIGITAL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SKY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DIGITAL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MARKETING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MARKETING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FJK MINERAL RESOURCES CO.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AC&amp;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PRICELESS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NEVEAH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DOVE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QUEST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GECENYI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 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WEST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694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9" w:lineRule="auto" w:before="49"/>
              <w:ind w:left="102" w:right="43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SELLERS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COLTAN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ASTRO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READ</w:t>
            </w:r>
            <w:r>
              <w:rPr>
                <w:rFonts w:ascii="Calibri"/>
                <w:spacing w:val="-1"/>
                <w:sz w:val="24"/>
              </w:rPr>
              <w:t> METAL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5449"/>
        <w:gridCol w:w="3060"/>
        <w:gridCol w:w="2252"/>
      </w:tblGrid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JONSYN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OMOLUABI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BADGER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JONSYN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INTERCEPT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CIVIL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KAMOMA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SULTAN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TRADELINK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8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RHEMA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DARKRICHES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RAYBETHEL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VENUZ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WORLD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CLASS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MANORDALE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MANORDALE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MANORDALE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MANORDALE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8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TAI-SINO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 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CAPTAIN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A.S.U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DEBA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ENTEPRISE</w:t>
            </w:r>
            <w:r>
              <w:rPr>
                <w:rFonts w:ascii="Calibri"/>
                <w:spacing w:val="-2"/>
                <w:sz w:val="24"/>
              </w:rPr>
              <w:t> 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WALHAS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62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STANGLOBAL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IDEAL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 BIZ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SOFT&amp;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HARD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 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BOSDA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2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IAC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66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ESUVIC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IDEAL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ROUGHS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5449"/>
        <w:gridCol w:w="3060"/>
        <w:gridCol w:w="2252"/>
      </w:tblGrid>
      <w:tr>
        <w:trPr>
          <w:trHeight w:val="694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376" w:val="left" w:leader="none"/>
                <w:tab w:pos="2637" w:val="left" w:leader="none"/>
                <w:tab w:pos="3045" w:val="left" w:leader="none"/>
                <w:tab w:pos="4079" w:val="left" w:leader="none"/>
              </w:tabs>
              <w:spacing w:line="259" w:lineRule="auto" w:before="51"/>
              <w:ind w:left="102" w:right="11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FORWARD</w:t>
              <w:tab/>
            </w:r>
            <w:r>
              <w:rPr>
                <w:rFonts w:ascii="Calibri"/>
                <w:w w:val="95"/>
                <w:sz w:val="24"/>
              </w:rPr>
              <w:t>MINERALS</w:t>
              <w:tab/>
              <w:t>&amp;</w:t>
              <w:tab/>
            </w:r>
            <w:r>
              <w:rPr>
                <w:rFonts w:ascii="Calibri"/>
                <w:spacing w:val="-1"/>
                <w:w w:val="95"/>
                <w:sz w:val="24"/>
              </w:rPr>
              <w:t>METALS</w:t>
              <w:tab/>
            </w:r>
            <w:r>
              <w:rPr>
                <w:rFonts w:ascii="Calibri"/>
                <w:spacing w:val="-2"/>
                <w:sz w:val="24"/>
              </w:rPr>
              <w:t>EXTRACTION</w:t>
            </w:r>
            <w:r>
              <w:rPr>
                <w:rFonts w:ascii="Calibri"/>
                <w:spacing w:val="3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MANAGEMENT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DAMRAS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HAULAGE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LOGISTICS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70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ALBARKA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DEALERS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77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</w:t>
            </w:r>
          </w:p>
        </w:tc>
        <w:tc>
          <w:tcPr>
            <w:tcW w:w="5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WHITFIELD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METTALIC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9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pStyle w:val="Heading1"/>
        <w:spacing w:line="286" w:lineRule="exact"/>
        <w:ind w:right="0"/>
        <w:jc w:val="left"/>
        <w:rPr>
          <w:b w:val="0"/>
          <w:bCs w:val="0"/>
        </w:rPr>
      </w:pPr>
      <w:r>
        <w:rPr>
          <w:spacing w:val="-1"/>
        </w:rPr>
        <w:t>Gender-related</w:t>
      </w:r>
      <w:r>
        <w:rPr>
          <w:spacing w:val="-4"/>
        </w:rPr>
        <w:t> </w:t>
      </w:r>
      <w:r>
        <w:rPr>
          <w:spacing w:val="-1"/>
        </w:rPr>
        <w:t>initiatives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>
          <w:spacing w:val="-1"/>
        </w:rPr>
        <w:t>programs</w:t>
      </w:r>
      <w:r>
        <w:rPr>
          <w:spacing w:val="-5"/>
        </w:rPr>
        <w:t> </w:t>
      </w:r>
      <w:r>
        <w:rPr>
          <w:spacing w:val="-1"/>
        </w:rPr>
        <w:t>held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2022</w:t>
      </w:r>
      <w:r>
        <w:rPr>
          <w:b w:val="0"/>
        </w:rPr>
      </w:r>
    </w:p>
    <w:p>
      <w:pPr>
        <w:pStyle w:val="BodyText"/>
        <w:spacing w:line="265" w:lineRule="auto" w:before="202"/>
        <w:ind w:left="215" w:right="103" w:hanging="10"/>
        <w:jc w:val="left"/>
      </w:pPr>
      <w:r>
        <w:rPr/>
        <w:t>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course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year</w:t>
      </w:r>
      <w:r>
        <w:rPr>
          <w:spacing w:val="-7"/>
        </w:rPr>
        <w:t> </w:t>
      </w:r>
      <w:r>
        <w:rPr/>
        <w:t>2022,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Ministry</w:t>
      </w:r>
      <w:r>
        <w:rPr>
          <w:spacing w:val="-3"/>
        </w:rPr>
        <w:t> </w:t>
      </w:r>
      <w:r>
        <w:rPr>
          <w:spacing w:val="-1"/>
        </w:rPr>
        <w:t>through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Gender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Child</w:t>
      </w:r>
      <w:r>
        <w:rPr>
          <w:spacing w:val="-6"/>
        </w:rPr>
        <w:t> </w:t>
      </w:r>
      <w:r>
        <w:rPr>
          <w:spacing w:val="-1"/>
        </w:rPr>
        <w:t>Labor</w:t>
      </w:r>
      <w:r>
        <w:rPr>
          <w:spacing w:val="-5"/>
        </w:rPr>
        <w:t> </w:t>
      </w:r>
      <w:r>
        <w:rPr>
          <w:spacing w:val="-1"/>
        </w:rPr>
        <w:t>office organized </w:t>
      </w:r>
      <w:r>
        <w:rPr>
          <w:spacing w:val="-2"/>
        </w:rPr>
        <w:t>some</w:t>
      </w:r>
      <w:r>
        <w:rPr>
          <w:spacing w:val="-3"/>
        </w:rPr>
        <w:t> </w:t>
      </w:r>
      <w:r>
        <w:rPr/>
        <w:t>gender-specific</w:t>
      </w:r>
      <w:r>
        <w:rPr>
          <w:spacing w:val="-6"/>
        </w:rPr>
        <w:t> </w:t>
      </w:r>
      <w:r>
        <w:rPr>
          <w:spacing w:val="-1"/>
        </w:rPr>
        <w:t>programs</w:t>
      </w:r>
      <w:r>
        <w:rPr>
          <w:spacing w:val="89"/>
          <w:w w:val="99"/>
        </w:rPr>
        <w:t> </w:t>
      </w:r>
      <w:r>
        <w:rPr>
          <w:spacing w:val="-1"/>
        </w:rPr>
        <w:t>including;</w:t>
      </w:r>
      <w:r>
        <w:rPr/>
      </w:r>
    </w:p>
    <w:p>
      <w:pPr>
        <w:pStyle w:val="BodyText"/>
        <w:numPr>
          <w:ilvl w:val="0"/>
          <w:numId w:val="1"/>
        </w:numPr>
        <w:tabs>
          <w:tab w:pos="941" w:val="left" w:leader="none"/>
        </w:tabs>
        <w:spacing w:line="240" w:lineRule="auto" w:before="170" w:after="0"/>
        <w:ind w:left="940" w:right="0" w:hanging="360"/>
        <w:jc w:val="left"/>
      </w:pPr>
      <w:r>
        <w:rPr/>
        <w:t>Capacity</w:t>
      </w:r>
      <w:r>
        <w:rPr>
          <w:spacing w:val="-5"/>
        </w:rPr>
        <w:t> </w:t>
      </w:r>
      <w:r>
        <w:rPr>
          <w:spacing w:val="-1"/>
        </w:rPr>
        <w:t>building</w:t>
      </w:r>
      <w:r>
        <w:rPr>
          <w:spacing w:val="-4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>
          <w:spacing w:val="-1"/>
        </w:rPr>
        <w:t>gender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related</w:t>
      </w:r>
      <w:r>
        <w:rPr>
          <w:spacing w:val="-5"/>
        </w:rPr>
        <w:t> </w:t>
      </w:r>
      <w:r>
        <w:rPr>
          <w:spacing w:val="-1"/>
        </w:rPr>
        <w:t>matters</w:t>
      </w:r>
      <w:r>
        <w:rPr>
          <w:spacing w:val="-6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selected</w:t>
      </w:r>
      <w:r>
        <w:rPr>
          <w:spacing w:val="-5"/>
        </w:rPr>
        <w:t> </w:t>
      </w:r>
      <w:r>
        <w:rPr>
          <w:spacing w:val="-1"/>
        </w:rPr>
        <w:t>officers:</w:t>
      </w:r>
      <w:r>
        <w:rPr/>
      </w:r>
    </w:p>
    <w:p>
      <w:pPr>
        <w:pStyle w:val="BodyText"/>
        <w:numPr>
          <w:ilvl w:val="1"/>
          <w:numId w:val="1"/>
        </w:numPr>
        <w:tabs>
          <w:tab w:pos="1661" w:val="left" w:leader="none"/>
        </w:tabs>
        <w:spacing w:line="240" w:lineRule="auto" w:before="98" w:after="0"/>
        <w:ind w:left="1660" w:right="0" w:hanging="360"/>
        <w:jc w:val="left"/>
      </w:pPr>
      <w:r>
        <w:rPr>
          <w:spacing w:val="-1"/>
        </w:rPr>
        <w:t>Twenty-three</w:t>
      </w:r>
      <w:r>
        <w:rPr>
          <w:spacing w:val="-3"/>
        </w:rPr>
        <w:t> </w:t>
      </w:r>
      <w:r>
        <w:rPr>
          <w:spacing w:val="-1"/>
        </w:rPr>
        <w:t>(23)</w:t>
      </w:r>
      <w:r>
        <w:rPr>
          <w:spacing w:val="-5"/>
        </w:rPr>
        <w:t> </w:t>
      </w:r>
      <w:r>
        <w:rPr>
          <w:spacing w:val="-1"/>
        </w:rPr>
        <w:t>officers</w:t>
      </w:r>
      <w:r>
        <w:rPr>
          <w:spacing w:val="-4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trained</w:t>
      </w:r>
    </w:p>
    <w:p>
      <w:pPr>
        <w:pStyle w:val="BodyText"/>
        <w:numPr>
          <w:ilvl w:val="0"/>
          <w:numId w:val="1"/>
        </w:numPr>
        <w:tabs>
          <w:tab w:pos="941" w:val="left" w:leader="none"/>
        </w:tabs>
        <w:spacing w:line="240" w:lineRule="auto" w:before="36" w:after="0"/>
        <w:ind w:left="940" w:right="0" w:hanging="360"/>
        <w:jc w:val="left"/>
      </w:pPr>
      <w:r>
        <w:rPr/>
        <w:t>Capacity</w:t>
      </w:r>
      <w:r>
        <w:rPr>
          <w:spacing w:val="-4"/>
        </w:rPr>
        <w:t> </w:t>
      </w:r>
      <w:r>
        <w:rPr>
          <w:spacing w:val="-1"/>
        </w:rPr>
        <w:t>building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community</w:t>
      </w:r>
      <w:r>
        <w:rPr>
          <w:spacing w:val="-3"/>
        </w:rPr>
        <w:t> </w:t>
      </w:r>
      <w:r>
        <w:rPr>
          <w:spacing w:val="-1"/>
        </w:rPr>
        <w:t>engagement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women</w:t>
      </w:r>
      <w:r>
        <w:rPr>
          <w:spacing w:val="-4"/>
        </w:rPr>
        <w:t> </w:t>
      </w:r>
      <w:r>
        <w:rPr/>
        <w:t>miners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Kogi</w:t>
      </w:r>
      <w:r>
        <w:rPr>
          <w:spacing w:val="-3"/>
        </w:rPr>
        <w:t> </w:t>
      </w:r>
      <w:r>
        <w:rPr>
          <w:spacing w:val="-1"/>
        </w:rPr>
        <w:t>state:</w:t>
      </w:r>
      <w:r>
        <w:rPr/>
      </w:r>
    </w:p>
    <w:p>
      <w:pPr>
        <w:pStyle w:val="BodyText"/>
        <w:numPr>
          <w:ilvl w:val="1"/>
          <w:numId w:val="1"/>
        </w:numPr>
        <w:tabs>
          <w:tab w:pos="1661" w:val="left" w:leader="none"/>
        </w:tabs>
        <w:spacing w:line="265" w:lineRule="auto" w:before="96" w:after="0"/>
        <w:ind w:left="1660" w:right="103" w:hanging="360"/>
        <w:jc w:val="left"/>
      </w:pPr>
      <w:r>
        <w:rPr/>
        <w:t>Women</w:t>
      </w:r>
      <w:r>
        <w:rPr>
          <w:spacing w:val="-5"/>
        </w:rPr>
        <w:t> </w:t>
      </w:r>
      <w:r>
        <w:rPr>
          <w:spacing w:val="-1"/>
        </w:rPr>
        <w:t>numbering</w:t>
      </w:r>
      <w:r>
        <w:rPr>
          <w:spacing w:val="-3"/>
        </w:rPr>
        <w:t> </w:t>
      </w:r>
      <w:r>
        <w:rPr>
          <w:spacing w:val="-1"/>
        </w:rPr>
        <w:t>about</w:t>
      </w:r>
      <w:r>
        <w:rPr>
          <w:spacing w:val="-2"/>
        </w:rPr>
        <w:t> </w:t>
      </w:r>
      <w:r>
        <w:rPr>
          <w:spacing w:val="-1"/>
        </w:rPr>
        <w:t>85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-4"/>
        </w:rPr>
        <w:t> </w:t>
      </w:r>
      <w:r>
        <w:rPr>
          <w:spacing w:val="-1"/>
        </w:rPr>
        <w:t>trained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2"/>
        </w:rPr>
        <w:t> </w:t>
      </w:r>
      <w:r>
        <w:rPr>
          <w:spacing w:val="-1"/>
        </w:rPr>
        <w:t>attain</w:t>
      </w:r>
      <w:r>
        <w:rPr>
          <w:spacing w:val="-3"/>
        </w:rPr>
        <w:t> </w:t>
      </w:r>
      <w:r>
        <w:rPr>
          <w:spacing w:val="-1"/>
        </w:rPr>
        <w:t>economic</w:t>
      </w:r>
      <w:r>
        <w:rPr>
          <w:spacing w:val="-3"/>
        </w:rPr>
        <w:t> </w:t>
      </w:r>
      <w:r>
        <w:rPr>
          <w:spacing w:val="-1"/>
        </w:rPr>
        <w:t>sustainable</w:t>
      </w:r>
      <w:r>
        <w:rPr>
          <w:spacing w:val="-7"/>
        </w:rPr>
        <w:t> </w:t>
      </w:r>
      <w:r>
        <w:rPr>
          <w:spacing w:val="-1"/>
        </w:rPr>
        <w:t>development.</w:t>
      </w:r>
      <w:r>
        <w:rPr>
          <w:spacing w:val="-3"/>
        </w:rPr>
        <w:t> </w:t>
      </w:r>
      <w:r>
        <w:rPr>
          <w:spacing w:val="-1"/>
        </w:rPr>
        <w:t>20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labourers,</w:t>
      </w:r>
      <w:r>
        <w:rPr>
          <w:spacing w:val="-3"/>
        </w:rPr>
        <w:t> </w:t>
      </w:r>
      <w:r>
        <w:rPr/>
        <w:t>were</w:t>
      </w:r>
      <w:r>
        <w:rPr>
          <w:spacing w:val="75"/>
          <w:w w:val="99"/>
        </w:rPr>
        <w:t> </w:t>
      </w:r>
      <w:r>
        <w:rPr>
          <w:spacing w:val="-1"/>
        </w:rPr>
        <w:t>provided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light</w:t>
      </w:r>
      <w:r>
        <w:rPr>
          <w:spacing w:val="-4"/>
        </w:rPr>
        <w:t> </w:t>
      </w:r>
      <w:r>
        <w:rPr>
          <w:spacing w:val="-1"/>
        </w:rPr>
        <w:t>tools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personal</w:t>
      </w:r>
      <w:r>
        <w:rPr>
          <w:spacing w:val="-5"/>
        </w:rPr>
        <w:t> </w:t>
      </w:r>
      <w:r>
        <w:rPr>
          <w:spacing w:val="-1"/>
        </w:rPr>
        <w:t>protective</w:t>
      </w:r>
      <w:r>
        <w:rPr>
          <w:spacing w:val="-7"/>
        </w:rPr>
        <w:t> </w:t>
      </w:r>
      <w:r>
        <w:rPr>
          <w:spacing w:val="-1"/>
        </w:rPr>
        <w:t>equipment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protect</w:t>
      </w:r>
      <w:r>
        <w:rPr>
          <w:spacing w:val="-4"/>
        </w:rPr>
        <w:t> </w:t>
      </w:r>
      <w:r>
        <w:rPr>
          <w:spacing w:val="-1"/>
        </w:rPr>
        <w:t>their</w:t>
      </w:r>
      <w:r>
        <w:rPr>
          <w:spacing w:val="-2"/>
        </w:rPr>
        <w:t> </w:t>
      </w:r>
      <w:r>
        <w:rPr/>
        <w:t>health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safety</w:t>
      </w:r>
      <w:r>
        <w:rPr/>
      </w:r>
    </w:p>
    <w:p>
      <w:pPr>
        <w:pStyle w:val="BodyText"/>
        <w:numPr>
          <w:ilvl w:val="0"/>
          <w:numId w:val="1"/>
        </w:numPr>
        <w:tabs>
          <w:tab w:pos="941" w:val="left" w:leader="none"/>
        </w:tabs>
        <w:spacing w:line="240" w:lineRule="auto" w:before="2" w:after="0"/>
        <w:ind w:left="940" w:right="0" w:hanging="360"/>
        <w:jc w:val="left"/>
      </w:pPr>
      <w:r>
        <w:rPr/>
        <w:t>Capacity</w:t>
      </w:r>
      <w:r>
        <w:rPr>
          <w:spacing w:val="-3"/>
        </w:rPr>
        <w:t> </w:t>
      </w:r>
      <w:r>
        <w:rPr>
          <w:spacing w:val="-1"/>
        </w:rPr>
        <w:t>building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community</w:t>
      </w:r>
      <w:r>
        <w:rPr>
          <w:spacing w:val="-3"/>
        </w:rPr>
        <w:t> </w:t>
      </w:r>
      <w:r>
        <w:rPr>
          <w:spacing w:val="-1"/>
        </w:rPr>
        <w:t>engagement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women</w:t>
      </w:r>
      <w:r>
        <w:rPr>
          <w:spacing w:val="-4"/>
        </w:rPr>
        <w:t> </w:t>
      </w:r>
      <w:r>
        <w:rPr/>
        <w:t>miners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Ebonyi</w:t>
      </w:r>
      <w:r>
        <w:rPr>
          <w:spacing w:val="-3"/>
        </w:rPr>
        <w:t> </w:t>
      </w:r>
      <w:r>
        <w:rPr>
          <w:spacing w:val="-1"/>
        </w:rPr>
        <w:t>state:</w:t>
      </w:r>
      <w:r>
        <w:rPr/>
      </w:r>
    </w:p>
    <w:p>
      <w:pPr>
        <w:pStyle w:val="BodyText"/>
        <w:spacing w:line="240" w:lineRule="auto" w:before="67"/>
        <w:ind w:left="1521" w:right="0"/>
        <w:jc w:val="left"/>
      </w:pPr>
      <w:r>
        <w:rPr/>
        <w:pict>
          <v:shape style="position:absolute;margin-left:126.019997pt;margin-top:1.93577pt;width:15.6pt;height:15.96pt;mso-position-horizontal-relative:page;mso-position-vertical-relative:paragraph;z-index:-181984" type="#_x0000_t75" stroked="false">
            <v:imagedata r:id="rId5" o:title=""/>
          </v:shape>
        </w:pict>
      </w:r>
      <w:r>
        <w:rPr>
          <w:spacing w:val="-1"/>
        </w:rPr>
        <w:t>Umuoghara</w:t>
      </w:r>
      <w:r>
        <w:rPr>
          <w:spacing w:val="-5"/>
        </w:rPr>
        <w:t> </w:t>
      </w:r>
      <w:r>
        <w:rPr>
          <w:spacing w:val="-1"/>
        </w:rPr>
        <w:t>Multipurpose</w:t>
      </w:r>
      <w:r>
        <w:rPr>
          <w:spacing w:val="-2"/>
        </w:rPr>
        <w:t> </w:t>
      </w:r>
      <w:r>
        <w:rPr>
          <w:spacing w:val="-1"/>
        </w:rPr>
        <w:t>Cooperative</w:t>
      </w:r>
      <w:r>
        <w:rPr>
          <w:spacing w:val="-3"/>
        </w:rPr>
        <w:t> </w:t>
      </w:r>
      <w:r>
        <w:rPr>
          <w:spacing w:val="-1"/>
        </w:rPr>
        <w:t>Society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Women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Mining</w:t>
      </w:r>
      <w:r>
        <w:rPr>
          <w:spacing w:val="-5"/>
        </w:rPr>
        <w:t> </w:t>
      </w:r>
      <w:r>
        <w:rPr>
          <w:spacing w:val="-1"/>
        </w:rPr>
        <w:t>Ebonyi</w:t>
      </w:r>
      <w:r>
        <w:rPr>
          <w:spacing w:val="-4"/>
        </w:rPr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Chapter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3"/>
        </w:rPr>
        <w:t> </w:t>
      </w:r>
      <w:r>
        <w:rPr>
          <w:spacing w:val="-1"/>
        </w:rPr>
        <w:t>trained</w:t>
      </w:r>
    </w:p>
    <w:sectPr>
      <w:pgSz w:w="15840" w:h="12240" w:orient="landscape"/>
      <w:pgMar w:top="1140" w:bottom="280" w:left="1220" w:right="1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660" w:hanging="360"/>
      </w:pPr>
      <w:rPr>
        <w:rFonts w:hint="default" w:ascii="Arial" w:hAnsi="Arial" w:eastAsia="Arial"/>
        <w:sz w:val="24"/>
        <w:szCs w:val="24"/>
      </w:rPr>
    </w:lvl>
    <w:lvl w:ilvl="2">
      <w:start w:val="1"/>
      <w:numFmt w:val="bullet"/>
      <w:lvlText w:val="•"/>
      <w:lvlJc w:val="left"/>
      <w:pPr>
        <w:ind w:left="290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4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8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940"/>
    </w:pPr>
    <w:rPr>
      <w:rFonts w:ascii="Calibri" w:hAnsi="Calibri" w:eastAsia="Calibri"/>
      <w:sz w:val="24"/>
      <w:szCs w:val="24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Calibri" w:hAnsi="Calibri" w:eastAsia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D(ASM)</dc:creator>
  <dcterms:created xsi:type="dcterms:W3CDTF">2026-07-03T17:53:50Z</dcterms:created>
  <dcterms:modified xsi:type="dcterms:W3CDTF">2026-07-03T17:53:50Z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LastSaved">
    <vt:filetime>2026-07-03T00:00:00Z</vt:filetime>
  </property>
</Properties>
</file>